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B440F" w14:textId="4BE853DA" w:rsidR="0061245C" w:rsidRDefault="000665C7" w:rsidP="0061245C">
      <w:pPr>
        <w:jc w:val="center"/>
        <w:rPr>
          <w:rFonts w:cs="Arial"/>
          <w:b/>
          <w:bCs/>
          <w:sz w:val="22"/>
          <w:szCs w:val="24"/>
        </w:rPr>
      </w:pPr>
      <w:r w:rsidRPr="002E5E73">
        <w:rPr>
          <w:rFonts w:cs="Arial"/>
          <w:b/>
          <w:noProof/>
        </w:rPr>
        <w:drawing>
          <wp:inline distT="0" distB="0" distL="0" distR="0" wp14:anchorId="70102B6B" wp14:editId="5F437312">
            <wp:extent cx="3132000" cy="568800"/>
            <wp:effectExtent l="0" t="0" r="0" b="3175"/>
            <wp:docPr id="1605511814" name="Image 1" descr="Une image contenant Police, Graphique, typographi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11814" name="Image 1" descr="Une image contenant Police, Graphique, typographie, graphism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2000" cy="568800"/>
                    </a:xfrm>
                    <a:prstGeom prst="rect">
                      <a:avLst/>
                    </a:prstGeom>
                    <a:noFill/>
                    <a:ln>
                      <a:noFill/>
                    </a:ln>
                  </pic:spPr>
                </pic:pic>
              </a:graphicData>
            </a:graphic>
          </wp:inline>
        </w:drawing>
      </w:r>
    </w:p>
    <w:p w14:paraId="713F2DC5" w14:textId="77777777" w:rsidR="000665C7" w:rsidRPr="000665C7" w:rsidRDefault="000665C7" w:rsidP="000665C7"/>
    <w:p w14:paraId="28DD4EFF" w14:textId="2AE5B03B" w:rsidR="00591BB8" w:rsidRPr="000665C7" w:rsidRDefault="000665C7" w:rsidP="000665C7">
      <w:pPr>
        <w:jc w:val="center"/>
      </w:pPr>
      <w:r w:rsidRPr="000665C7">
        <w:rPr>
          <w:rFonts w:cs="Arial"/>
          <w:noProof/>
          <w:sz w:val="24"/>
          <w:szCs w:val="24"/>
        </w:rPr>
        <w:drawing>
          <wp:inline distT="0" distB="0" distL="0" distR="0" wp14:anchorId="5A6FCCE0" wp14:editId="5EDC7DB5">
            <wp:extent cx="759460" cy="313055"/>
            <wp:effectExtent l="0" t="0" r="2540" b="0"/>
            <wp:docPr id="2" name="image2.png"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descr="Une image contenant texte, Police, logo, Graphique&#10;&#10;Le contenu généré par l’IA peut être incorrect."/>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759460" cy="313055"/>
                    </a:xfrm>
                    <a:prstGeom prst="rect">
                      <a:avLst/>
                    </a:prstGeom>
                    <a:ln/>
                  </pic:spPr>
                </pic:pic>
              </a:graphicData>
            </a:graphic>
          </wp:inline>
        </w:drawing>
      </w:r>
    </w:p>
    <w:p w14:paraId="1E06A6DE" w14:textId="77777777" w:rsidR="009F0D54" w:rsidRDefault="009F0D54" w:rsidP="000665C7">
      <w:pPr>
        <w:rPr>
          <w:rFonts w:cs="Arial"/>
        </w:rPr>
      </w:pPr>
    </w:p>
    <w:p w14:paraId="3FEFBC78" w14:textId="77777777" w:rsidR="000665C7" w:rsidRPr="000665C7" w:rsidRDefault="000665C7" w:rsidP="000665C7">
      <w:pPr>
        <w:rPr>
          <w:rFonts w:cs="Arial"/>
        </w:rPr>
      </w:pPr>
    </w:p>
    <w:p w14:paraId="0D7C619F" w14:textId="6FCA515F" w:rsidR="000665C7" w:rsidRPr="000665C7" w:rsidRDefault="000665C7" w:rsidP="000665C7">
      <w:pPr>
        <w:jc w:val="center"/>
        <w:rPr>
          <w:b/>
          <w:bCs/>
          <w:sz w:val="40"/>
          <w:szCs w:val="40"/>
          <w:lang w:eastAsia="fr-FR"/>
        </w:rPr>
      </w:pPr>
      <w:r w:rsidRPr="000665C7">
        <w:rPr>
          <w:b/>
          <w:bCs/>
          <w:sz w:val="40"/>
          <w:szCs w:val="40"/>
          <w:lang w:eastAsia="fr-FR"/>
        </w:rPr>
        <w:t>Dossier de candidature 2025</w:t>
      </w:r>
    </w:p>
    <w:p w14:paraId="77B9B64C" w14:textId="77777777" w:rsidR="000665C7" w:rsidRDefault="000665C7" w:rsidP="000665C7">
      <w:pPr>
        <w:jc w:val="left"/>
        <w:rPr>
          <w:rFonts w:eastAsia="Times New Roman" w:cs="Arial"/>
          <w:kern w:val="0"/>
          <w:sz w:val="24"/>
          <w:szCs w:val="24"/>
          <w:lang w:eastAsia="fr-FR"/>
          <w14:ligatures w14:val="none"/>
        </w:rPr>
      </w:pPr>
    </w:p>
    <w:p w14:paraId="7B82CD30" w14:textId="77777777" w:rsidR="000665C7" w:rsidRPr="000665C7" w:rsidRDefault="000665C7" w:rsidP="000665C7">
      <w:pPr>
        <w:jc w:val="left"/>
        <w:rPr>
          <w:rFonts w:eastAsia="Times New Roman" w:cs="Arial"/>
          <w:kern w:val="0"/>
          <w:sz w:val="24"/>
          <w:szCs w:val="24"/>
          <w:lang w:eastAsia="fr-FR"/>
          <w14:ligatures w14:val="none"/>
        </w:rPr>
      </w:pPr>
    </w:p>
    <w:p w14:paraId="2A9381E3" w14:textId="77777777" w:rsidR="000665C7" w:rsidRPr="000665C7" w:rsidRDefault="000665C7" w:rsidP="000665C7">
      <w:pPr>
        <w:shd w:val="clear" w:color="auto" w:fill="E97132"/>
        <w:spacing w:after="120"/>
        <w:ind w:left="720"/>
        <w:jc w:val="left"/>
        <w:rPr>
          <w:rFonts w:eastAsia="Times New Roman" w:cs="Arial"/>
          <w:kern w:val="0"/>
          <w:sz w:val="24"/>
          <w:szCs w:val="24"/>
          <w:lang w:eastAsia="fr-FR"/>
          <w14:ligatures w14:val="none"/>
        </w:rPr>
      </w:pPr>
      <w:r w:rsidRPr="000665C7">
        <w:rPr>
          <w:rFonts w:eastAsia="Times New Roman" w:cs="Arial"/>
          <w:color w:val="FFFFFF"/>
          <w:kern w:val="0"/>
          <w:sz w:val="32"/>
          <w:szCs w:val="32"/>
          <w:lang w:eastAsia="fr-FR"/>
          <w14:ligatures w14:val="none"/>
        </w:rPr>
        <w:t>Rappel identification du dossier </w:t>
      </w:r>
    </w:p>
    <w:tbl>
      <w:tblPr>
        <w:tblW w:w="9067" w:type="dxa"/>
        <w:tblCellMar>
          <w:top w:w="15" w:type="dxa"/>
          <w:left w:w="15" w:type="dxa"/>
          <w:bottom w:w="15" w:type="dxa"/>
          <w:right w:w="15" w:type="dxa"/>
        </w:tblCellMar>
        <w:tblLook w:val="04A0" w:firstRow="1" w:lastRow="0" w:firstColumn="1" w:lastColumn="0" w:noHBand="0" w:noVBand="1"/>
      </w:tblPr>
      <w:tblGrid>
        <w:gridCol w:w="3823"/>
        <w:gridCol w:w="5244"/>
      </w:tblGrid>
      <w:tr w:rsidR="000665C7" w:rsidRPr="000665C7" w14:paraId="64A2909F" w14:textId="77777777" w:rsidTr="0021285A">
        <w:trPr>
          <w:trHeight w:val="664"/>
          <w:tblHeader/>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ABA1A" w14:textId="651A0326" w:rsidR="000665C7" w:rsidRPr="000665C7" w:rsidRDefault="000665C7" w:rsidP="000665C7">
            <w:pPr>
              <w:jc w:val="center"/>
              <w:rPr>
                <w:rFonts w:eastAsia="Times New Roman" w:cs="Arial"/>
                <w:b/>
                <w:bCs/>
                <w:kern w:val="0"/>
                <w:sz w:val="24"/>
                <w:szCs w:val="24"/>
                <w:lang w:eastAsia="fr-FR"/>
                <w14:ligatures w14:val="none"/>
              </w:rPr>
            </w:pPr>
            <w:r w:rsidRPr="000665C7">
              <w:rPr>
                <w:rFonts w:eastAsia="Times New Roman" w:cs="Arial"/>
                <w:b/>
                <w:bCs/>
                <w:color w:val="000000"/>
                <w:kern w:val="0"/>
                <w:szCs w:val="20"/>
                <w:lang w:eastAsia="fr-FR"/>
                <w14:ligatures w14:val="none"/>
              </w:rPr>
              <w:t>Nom complet de la structure chef de file de la candidature </w:t>
            </w:r>
          </w:p>
          <w:p w14:paraId="02F27315" w14:textId="77777777" w:rsidR="000665C7" w:rsidRPr="000665C7" w:rsidRDefault="000665C7" w:rsidP="000665C7">
            <w:pPr>
              <w:jc w:val="center"/>
              <w:rPr>
                <w:rFonts w:eastAsia="Times New Roman" w:cs="Arial"/>
                <w:b/>
                <w:bCs/>
                <w:kern w:val="0"/>
                <w:sz w:val="24"/>
                <w:szCs w:val="24"/>
                <w:lang w:eastAsia="fr-FR"/>
                <w14:ligatures w14:val="none"/>
              </w:rPr>
            </w:pPr>
            <w:r w:rsidRPr="000665C7">
              <w:rPr>
                <w:rFonts w:eastAsia="Times New Roman" w:cs="Arial"/>
                <w:color w:val="000000"/>
                <w:kern w:val="0"/>
                <w:szCs w:val="20"/>
                <w:lang w:eastAsia="fr-FR"/>
                <w14:ligatures w14:val="none"/>
              </w:rPr>
              <w:t>(</w:t>
            </w:r>
            <w:proofErr w:type="gramStart"/>
            <w:r w:rsidRPr="000665C7">
              <w:rPr>
                <w:rFonts w:eastAsia="Times New Roman" w:cs="Arial"/>
                <w:color w:val="000000"/>
                <w:kern w:val="0"/>
                <w:szCs w:val="20"/>
                <w:lang w:eastAsia="fr-FR"/>
                <w14:ligatures w14:val="none"/>
              </w:rPr>
              <w:t>comme</w:t>
            </w:r>
            <w:proofErr w:type="gramEnd"/>
            <w:r w:rsidRPr="000665C7">
              <w:rPr>
                <w:rFonts w:eastAsia="Times New Roman" w:cs="Arial"/>
                <w:color w:val="000000"/>
                <w:kern w:val="0"/>
                <w:szCs w:val="20"/>
                <w:lang w:eastAsia="fr-FR"/>
                <w14:ligatures w14:val="none"/>
              </w:rPr>
              <w:t xml:space="preserve"> renseigné dans le fichier Excel)</w:t>
            </w:r>
          </w:p>
        </w:tc>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59504" w14:textId="77777777" w:rsidR="000665C7" w:rsidRPr="000665C7" w:rsidRDefault="000665C7" w:rsidP="000665C7">
            <w:pPr>
              <w:spacing w:after="240"/>
              <w:jc w:val="center"/>
              <w:rPr>
                <w:rFonts w:eastAsia="Times New Roman" w:cs="Arial"/>
                <w:b/>
                <w:bCs/>
                <w:kern w:val="0"/>
                <w:sz w:val="24"/>
                <w:szCs w:val="24"/>
                <w:lang w:eastAsia="fr-FR"/>
                <w14:ligatures w14:val="none"/>
              </w:rPr>
            </w:pPr>
          </w:p>
        </w:tc>
      </w:tr>
      <w:tr w:rsidR="000665C7" w:rsidRPr="000665C7" w14:paraId="2BDB5B91" w14:textId="77777777" w:rsidTr="0021285A">
        <w:trPr>
          <w:trHeight w:val="472"/>
        </w:trPr>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31042"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Code postal siège de la structure</w:t>
            </w:r>
          </w:p>
        </w:tc>
        <w:tc>
          <w:tcPr>
            <w:tcW w:w="52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38E6A" w14:textId="77777777" w:rsidR="000665C7" w:rsidRPr="000665C7" w:rsidRDefault="000665C7" w:rsidP="000665C7">
            <w:pPr>
              <w:jc w:val="left"/>
              <w:rPr>
                <w:rFonts w:eastAsia="Times New Roman" w:cs="Arial"/>
                <w:kern w:val="0"/>
                <w:sz w:val="24"/>
                <w:szCs w:val="24"/>
                <w:lang w:eastAsia="fr-FR"/>
                <w14:ligatures w14:val="none"/>
              </w:rPr>
            </w:pPr>
          </w:p>
        </w:tc>
      </w:tr>
    </w:tbl>
    <w:p w14:paraId="19548219" w14:textId="77777777" w:rsidR="000665C7" w:rsidRDefault="000665C7" w:rsidP="000665C7">
      <w:pPr>
        <w:jc w:val="left"/>
        <w:rPr>
          <w:rFonts w:eastAsia="Times New Roman" w:cs="Arial"/>
          <w:kern w:val="0"/>
          <w:sz w:val="24"/>
          <w:szCs w:val="24"/>
          <w:lang w:eastAsia="fr-FR"/>
          <w14:ligatures w14:val="none"/>
        </w:rPr>
      </w:pPr>
    </w:p>
    <w:p w14:paraId="55105440" w14:textId="77777777" w:rsidR="0021285A" w:rsidRPr="000665C7" w:rsidRDefault="0021285A" w:rsidP="000665C7">
      <w:pPr>
        <w:jc w:val="left"/>
        <w:rPr>
          <w:rFonts w:eastAsia="Times New Roman" w:cs="Arial"/>
          <w:kern w:val="0"/>
          <w:sz w:val="24"/>
          <w:szCs w:val="24"/>
          <w:lang w:eastAsia="fr-FR"/>
          <w14:ligatures w14:val="none"/>
        </w:rPr>
      </w:pPr>
    </w:p>
    <w:p w14:paraId="5A0FCA4E" w14:textId="77777777" w:rsidR="000665C7" w:rsidRPr="000665C7" w:rsidRDefault="000665C7" w:rsidP="000665C7">
      <w:pPr>
        <w:shd w:val="clear" w:color="auto" w:fill="E97132"/>
        <w:spacing w:after="120"/>
        <w:ind w:left="720"/>
        <w:jc w:val="left"/>
        <w:rPr>
          <w:rFonts w:eastAsia="Times New Roman" w:cs="Arial"/>
          <w:kern w:val="0"/>
          <w:sz w:val="24"/>
          <w:szCs w:val="24"/>
          <w:lang w:eastAsia="fr-FR"/>
          <w14:ligatures w14:val="none"/>
        </w:rPr>
      </w:pPr>
      <w:r w:rsidRPr="000665C7">
        <w:rPr>
          <w:rFonts w:eastAsia="Times New Roman" w:cs="Arial"/>
          <w:color w:val="FFFFFF"/>
          <w:kern w:val="0"/>
          <w:sz w:val="32"/>
          <w:szCs w:val="32"/>
          <w:lang w:eastAsia="fr-FR"/>
          <w14:ligatures w14:val="none"/>
        </w:rPr>
        <w:t>Pièces à joindre à la candidature</w:t>
      </w:r>
    </w:p>
    <w:tbl>
      <w:tblPr>
        <w:tblW w:w="0" w:type="auto"/>
        <w:tblCellMar>
          <w:top w:w="15" w:type="dxa"/>
          <w:left w:w="15" w:type="dxa"/>
          <w:bottom w:w="15" w:type="dxa"/>
          <w:right w:w="15" w:type="dxa"/>
        </w:tblCellMar>
        <w:tblLook w:val="04A0" w:firstRow="1" w:lastRow="0" w:firstColumn="1" w:lastColumn="0" w:noHBand="0" w:noVBand="1"/>
      </w:tblPr>
      <w:tblGrid>
        <w:gridCol w:w="3823"/>
        <w:gridCol w:w="5196"/>
      </w:tblGrid>
      <w:tr w:rsidR="000665C7" w:rsidRPr="000665C7" w14:paraId="2D080F9B" w14:textId="77777777" w:rsidTr="0021285A">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0E848"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Eléments relatifs à la structure d’accompagnement</w:t>
            </w:r>
          </w:p>
        </w:tc>
        <w:tc>
          <w:tcPr>
            <w:tcW w:w="5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BD2BF" w14:textId="77777777" w:rsidR="000665C7" w:rsidRPr="000665C7" w:rsidRDefault="000665C7" w:rsidP="00DD7914">
            <w:pPr>
              <w:numPr>
                <w:ilvl w:val="0"/>
                <w:numId w:val="3"/>
              </w:numPr>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Pour chaque structure : K-Bis ou équivalent</w:t>
            </w:r>
          </w:p>
          <w:p w14:paraId="6280B2E4" w14:textId="448E46A9" w:rsidR="000665C7" w:rsidRPr="000665C7" w:rsidRDefault="000665C7" w:rsidP="00DD7914">
            <w:pPr>
              <w:numPr>
                <w:ilvl w:val="0"/>
                <w:numId w:val="3"/>
              </w:numPr>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En cas de consortium</w:t>
            </w:r>
            <w:r w:rsidR="00DD7914">
              <w:rPr>
                <w:rFonts w:eastAsia="Times New Roman" w:cs="Arial"/>
                <w:color w:val="000000"/>
                <w:kern w:val="0"/>
                <w:szCs w:val="20"/>
                <w:lang w:eastAsia="fr-FR"/>
                <w14:ligatures w14:val="none"/>
              </w:rPr>
              <w:t xml:space="preserve"> (groupement)</w:t>
            </w:r>
            <w:r w:rsidRPr="000665C7">
              <w:rPr>
                <w:rFonts w:eastAsia="Times New Roman" w:cs="Arial"/>
                <w:color w:val="000000"/>
                <w:kern w:val="0"/>
                <w:szCs w:val="20"/>
                <w:lang w:eastAsia="fr-FR"/>
                <w14:ligatures w14:val="none"/>
              </w:rPr>
              <w:t> : lettre de consortium signée par les différentes structures du consortium et mentionnant le chef de file</w:t>
            </w:r>
          </w:p>
          <w:p w14:paraId="1F5F7B40" w14:textId="67CB6985" w:rsidR="000665C7" w:rsidRPr="000665C7" w:rsidRDefault="000665C7" w:rsidP="00DD7914">
            <w:pPr>
              <w:numPr>
                <w:ilvl w:val="0"/>
                <w:numId w:val="3"/>
              </w:numPr>
              <w:spacing w:after="120"/>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CV des personnes identifiées pour le poste d’animation (lorsqu’elles sont déjà identifiées) max 1 page par CV</w:t>
            </w:r>
          </w:p>
        </w:tc>
      </w:tr>
      <w:tr w:rsidR="000665C7" w:rsidRPr="000665C7" w14:paraId="41C7E771" w14:textId="77777777" w:rsidTr="0021285A">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B807B"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Eléments relatifs au groupe d’exploitations agricoles</w:t>
            </w:r>
          </w:p>
        </w:tc>
        <w:tc>
          <w:tcPr>
            <w:tcW w:w="5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CB9FC" w14:textId="2139A37A" w:rsidR="000665C7" w:rsidRPr="000665C7" w:rsidRDefault="000665C7" w:rsidP="00DD7914">
            <w:pPr>
              <w:numPr>
                <w:ilvl w:val="0"/>
                <w:numId w:val="4"/>
              </w:numPr>
              <w:spacing w:after="120"/>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Lettre d’engagement avec la structure d’accompagnement mentionnant le nombre d’exploitations agricoles mobilisé</w:t>
            </w:r>
            <w:r w:rsidR="00DD7914">
              <w:rPr>
                <w:rFonts w:eastAsia="Times New Roman" w:cs="Arial"/>
                <w:color w:val="000000"/>
                <w:kern w:val="0"/>
                <w:szCs w:val="20"/>
                <w:lang w:eastAsia="fr-FR"/>
                <w14:ligatures w14:val="none"/>
              </w:rPr>
              <w:t>e</w:t>
            </w:r>
            <w:r w:rsidRPr="000665C7">
              <w:rPr>
                <w:rFonts w:eastAsia="Times New Roman" w:cs="Arial"/>
                <w:color w:val="000000"/>
                <w:kern w:val="0"/>
                <w:szCs w:val="20"/>
                <w:lang w:eastAsia="fr-FR"/>
                <w14:ligatures w14:val="none"/>
              </w:rPr>
              <w:t>s dans le groupe dans le cadre du programme FABACÉÉ</w:t>
            </w:r>
          </w:p>
        </w:tc>
      </w:tr>
      <w:tr w:rsidR="000665C7" w:rsidRPr="000665C7" w14:paraId="65CEB882" w14:textId="77777777" w:rsidTr="0021285A">
        <w:tc>
          <w:tcPr>
            <w:tcW w:w="3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6AD4C"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Elément de synthèse</w:t>
            </w:r>
          </w:p>
        </w:tc>
        <w:tc>
          <w:tcPr>
            <w:tcW w:w="5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30EE1" w14:textId="53B03AF5" w:rsidR="000665C7" w:rsidRPr="000665C7" w:rsidRDefault="000665C7" w:rsidP="00DD7914">
            <w:pPr>
              <w:numPr>
                <w:ilvl w:val="0"/>
                <w:numId w:val="5"/>
              </w:numPr>
              <w:spacing w:after="120"/>
              <w:textAlignment w:val="baseline"/>
              <w:rPr>
                <w:rFonts w:eastAsia="Times New Roman" w:cs="Arial"/>
                <w:color w:val="000000"/>
                <w:kern w:val="0"/>
                <w:szCs w:val="20"/>
                <w:lang w:eastAsia="fr-FR"/>
                <w14:ligatures w14:val="none"/>
              </w:rPr>
            </w:pPr>
            <w:r w:rsidRPr="000665C7">
              <w:rPr>
                <w:rFonts w:eastAsia="Times New Roman" w:cs="Arial"/>
                <w:color w:val="000000"/>
                <w:kern w:val="0"/>
                <w:szCs w:val="20"/>
                <w:lang w:eastAsia="fr-FR"/>
                <w14:ligatures w14:val="none"/>
              </w:rPr>
              <w:t>Fichier Excel tableau candidature "Fichier candidature FABACEE 202</w:t>
            </w:r>
            <w:r w:rsidR="00DD7914">
              <w:rPr>
                <w:rFonts w:eastAsia="Times New Roman" w:cs="Arial"/>
                <w:color w:val="000000"/>
                <w:kern w:val="0"/>
                <w:szCs w:val="20"/>
                <w:lang w:eastAsia="fr-FR"/>
                <w14:ligatures w14:val="none"/>
              </w:rPr>
              <w:t>5</w:t>
            </w:r>
            <w:r w:rsidRPr="000665C7">
              <w:rPr>
                <w:rFonts w:eastAsia="Times New Roman" w:cs="Arial"/>
                <w:color w:val="1D1C1D"/>
                <w:kern w:val="0"/>
                <w:sz w:val="23"/>
                <w:szCs w:val="23"/>
                <w:shd w:val="clear" w:color="auto" w:fill="FFFFFF"/>
                <w:lang w:eastAsia="fr-FR"/>
                <w14:ligatures w14:val="none"/>
              </w:rPr>
              <w:t>"</w:t>
            </w:r>
            <w:r w:rsidRPr="000665C7">
              <w:rPr>
                <w:rFonts w:eastAsia="Times New Roman" w:cs="Arial"/>
                <w:color w:val="000000"/>
                <w:kern w:val="0"/>
                <w:szCs w:val="20"/>
                <w:lang w:eastAsia="fr-FR"/>
                <w14:ligatures w14:val="none"/>
              </w:rPr>
              <w:t xml:space="preserve"> (remplir les 4 onglets)</w:t>
            </w:r>
          </w:p>
        </w:tc>
      </w:tr>
    </w:tbl>
    <w:p w14:paraId="46894D49" w14:textId="77777777" w:rsidR="000665C7" w:rsidRDefault="000665C7" w:rsidP="00582685">
      <w:pPr>
        <w:rPr>
          <w:lang w:eastAsia="fr-FR"/>
        </w:rPr>
      </w:pPr>
    </w:p>
    <w:p w14:paraId="406301F5" w14:textId="314EDEDC" w:rsidR="00582685" w:rsidRDefault="00582685">
      <w:pPr>
        <w:spacing w:line="276" w:lineRule="auto"/>
        <w:jc w:val="left"/>
        <w:rPr>
          <w:lang w:eastAsia="fr-FR"/>
        </w:rPr>
      </w:pPr>
      <w:r>
        <w:rPr>
          <w:lang w:eastAsia="fr-FR"/>
        </w:rPr>
        <w:br w:type="page"/>
      </w:r>
    </w:p>
    <w:p w14:paraId="2CC35935" w14:textId="4CCAB1DF" w:rsidR="000665C7" w:rsidRPr="006F134E" w:rsidRDefault="00434F5A" w:rsidP="00434F5A">
      <w:pPr>
        <w:pStyle w:val="Paragraphedeliste"/>
        <w:shd w:val="clear" w:color="auto" w:fill="E97132"/>
        <w:spacing w:after="120"/>
        <w:ind w:left="284"/>
        <w:jc w:val="left"/>
        <w:rPr>
          <w:rFonts w:eastAsia="Times New Roman" w:cs="Arial"/>
          <w:color w:val="FFFFFF"/>
          <w:kern w:val="0"/>
          <w:sz w:val="32"/>
          <w:szCs w:val="32"/>
          <w:lang w:eastAsia="fr-FR"/>
          <w14:ligatures w14:val="none"/>
        </w:rPr>
      </w:pPr>
      <w:r>
        <w:rPr>
          <w:rFonts w:eastAsia="Times New Roman" w:cs="Arial"/>
          <w:color w:val="FFFFFF"/>
          <w:kern w:val="0"/>
          <w:sz w:val="32"/>
          <w:szCs w:val="32"/>
          <w:lang w:eastAsia="fr-FR"/>
          <w14:ligatures w14:val="none"/>
        </w:rPr>
        <w:lastRenderedPageBreak/>
        <w:t xml:space="preserve">A- </w:t>
      </w:r>
      <w:r w:rsidR="000665C7" w:rsidRPr="006F134E">
        <w:rPr>
          <w:rFonts w:eastAsia="Times New Roman" w:cs="Arial"/>
          <w:color w:val="FFFFFF"/>
          <w:kern w:val="0"/>
          <w:sz w:val="32"/>
          <w:szCs w:val="32"/>
          <w:lang w:eastAsia="fr-FR"/>
          <w14:ligatures w14:val="none"/>
        </w:rPr>
        <w:t>Récapitulatif du regroupement</w:t>
      </w:r>
    </w:p>
    <w:p w14:paraId="5D421C1F"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Tableau récapitulatif du regroupement (structures d’accompagnement et groupes)</w:t>
      </w:r>
    </w:p>
    <w:tbl>
      <w:tblPr>
        <w:tblW w:w="0" w:type="auto"/>
        <w:tblCellMar>
          <w:top w:w="15" w:type="dxa"/>
          <w:left w:w="15" w:type="dxa"/>
          <w:bottom w:w="15" w:type="dxa"/>
          <w:right w:w="15" w:type="dxa"/>
        </w:tblCellMar>
        <w:tblLook w:val="04A0" w:firstRow="1" w:lastRow="0" w:firstColumn="1" w:lastColumn="0" w:noHBand="0" w:noVBand="1"/>
      </w:tblPr>
      <w:tblGrid>
        <w:gridCol w:w="2923"/>
        <w:gridCol w:w="3026"/>
        <w:gridCol w:w="3070"/>
      </w:tblGrid>
      <w:tr w:rsidR="000665C7" w:rsidRPr="000665C7" w14:paraId="4DED93CF" w14:textId="77777777" w:rsidTr="009E1289">
        <w:trPr>
          <w:trHeight w:val="63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3DB13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 la structure d’accompagnement</w:t>
            </w: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58B82"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 du groupe </w:t>
            </w: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60153"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pour la participation au programme FABACÉÉ</w:t>
            </w:r>
          </w:p>
        </w:tc>
      </w:tr>
      <w:tr w:rsidR="009E1289" w:rsidRPr="000665C7" w14:paraId="7105EEA9"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C8BD3A"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101AA9"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B8EE6" w14:textId="77777777" w:rsidR="009E1289" w:rsidRPr="009E1289" w:rsidRDefault="009E1289" w:rsidP="009E1289">
            <w:pPr>
              <w:jc w:val="center"/>
              <w:rPr>
                <w:lang w:eastAsia="fr-FR"/>
              </w:rPr>
            </w:pPr>
          </w:p>
        </w:tc>
      </w:tr>
      <w:tr w:rsidR="009E1289" w:rsidRPr="000665C7" w14:paraId="0AAB1C24"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7DFD6"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7303A3"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F5775" w14:textId="77777777" w:rsidR="009E1289" w:rsidRPr="009E1289" w:rsidRDefault="009E1289" w:rsidP="009E1289">
            <w:pPr>
              <w:jc w:val="center"/>
              <w:rPr>
                <w:lang w:eastAsia="fr-FR"/>
              </w:rPr>
            </w:pPr>
          </w:p>
        </w:tc>
      </w:tr>
      <w:tr w:rsidR="009E1289" w:rsidRPr="000665C7" w14:paraId="3D3ABF24"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D0065"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4FE42"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DC1A" w14:textId="77777777" w:rsidR="009E1289" w:rsidRPr="009E1289" w:rsidRDefault="009E1289" w:rsidP="009E1289">
            <w:pPr>
              <w:jc w:val="center"/>
              <w:rPr>
                <w:lang w:eastAsia="fr-FR"/>
              </w:rPr>
            </w:pPr>
          </w:p>
        </w:tc>
      </w:tr>
      <w:tr w:rsidR="009E1289" w:rsidRPr="000665C7" w14:paraId="79666C48" w14:textId="77777777" w:rsidTr="009E128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4804D" w14:textId="77777777" w:rsidR="009E1289" w:rsidRPr="009E1289" w:rsidRDefault="009E1289" w:rsidP="009E1289">
            <w:pPr>
              <w:jc w:val="center"/>
              <w:rPr>
                <w:lang w:eastAsia="fr-FR"/>
              </w:rPr>
            </w:pPr>
          </w:p>
        </w:tc>
        <w:tc>
          <w:tcPr>
            <w:tcW w:w="3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AB5E1" w14:textId="77777777" w:rsidR="009E1289" w:rsidRPr="009E1289" w:rsidRDefault="009E1289" w:rsidP="009E1289">
            <w:pPr>
              <w:jc w:val="center"/>
              <w:rPr>
                <w:lang w:eastAsia="fr-FR"/>
              </w:rPr>
            </w:pPr>
          </w:p>
        </w:tc>
        <w:tc>
          <w:tcPr>
            <w:tcW w:w="3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06383" w14:textId="77777777" w:rsidR="009E1289" w:rsidRPr="009E1289" w:rsidRDefault="009E1289" w:rsidP="009E1289">
            <w:pPr>
              <w:jc w:val="center"/>
              <w:rPr>
                <w:lang w:eastAsia="fr-FR"/>
              </w:rPr>
            </w:pPr>
          </w:p>
        </w:tc>
      </w:tr>
    </w:tbl>
    <w:p w14:paraId="2513DC8E" w14:textId="77777777" w:rsidR="00BA0696" w:rsidRDefault="00BA0696" w:rsidP="00BA0696">
      <w:pPr>
        <w:rPr>
          <w:lang w:eastAsia="fr-FR"/>
        </w:rPr>
      </w:pPr>
    </w:p>
    <w:p w14:paraId="498554F5" w14:textId="77777777" w:rsidR="00BA0696" w:rsidRDefault="00BA0696" w:rsidP="00BA0696">
      <w:pPr>
        <w:rPr>
          <w:lang w:eastAsia="fr-FR"/>
        </w:rPr>
      </w:pPr>
    </w:p>
    <w:p w14:paraId="2BA35B41" w14:textId="77777777" w:rsidR="00BA0696" w:rsidRDefault="00BA0696" w:rsidP="00BA0696">
      <w:pPr>
        <w:rPr>
          <w:lang w:eastAsia="fr-FR"/>
        </w:rPr>
      </w:pPr>
    </w:p>
    <w:p w14:paraId="012E25B5" w14:textId="244FD10E" w:rsidR="000665C7" w:rsidRPr="000665C7" w:rsidRDefault="00434F5A" w:rsidP="00434F5A">
      <w:pPr>
        <w:pStyle w:val="Paragraphedeliste"/>
        <w:shd w:val="clear" w:color="auto" w:fill="E97132"/>
        <w:spacing w:after="120"/>
        <w:ind w:left="284"/>
        <w:jc w:val="left"/>
        <w:rPr>
          <w:rFonts w:eastAsia="Times New Roman" w:cs="Arial"/>
          <w:color w:val="FFFFFF"/>
          <w:kern w:val="0"/>
          <w:sz w:val="32"/>
          <w:szCs w:val="32"/>
          <w:lang w:eastAsia="fr-FR"/>
          <w14:ligatures w14:val="none"/>
        </w:rPr>
      </w:pPr>
      <w:r>
        <w:rPr>
          <w:rFonts w:eastAsia="Times New Roman" w:cs="Arial"/>
          <w:color w:val="FFFFFF"/>
          <w:kern w:val="0"/>
          <w:sz w:val="32"/>
          <w:szCs w:val="32"/>
          <w:lang w:eastAsia="fr-FR"/>
          <w14:ligatures w14:val="none"/>
        </w:rPr>
        <w:t xml:space="preserve">B- </w:t>
      </w:r>
      <w:r w:rsidR="000665C7" w:rsidRPr="000665C7">
        <w:rPr>
          <w:rFonts w:eastAsia="Times New Roman" w:cs="Arial"/>
          <w:color w:val="FFFFFF"/>
          <w:kern w:val="0"/>
          <w:sz w:val="32"/>
          <w:szCs w:val="32"/>
          <w:lang w:eastAsia="fr-FR"/>
          <w14:ligatures w14:val="none"/>
        </w:rPr>
        <w:t>Eléments relatifs aux structures d’accompagnement</w:t>
      </w:r>
    </w:p>
    <w:p w14:paraId="62694880"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Pour chaque structure d’accompagnement (dans le cas d’un consortium), copier la section et répondre aux 8 questions suivantes</w:t>
      </w:r>
    </w:p>
    <w:p w14:paraId="7C0F35BB" w14:textId="66F31BEC" w:rsidR="000665C7" w:rsidRPr="000665C7" w:rsidRDefault="000665C7" w:rsidP="00CC4DC6">
      <w:pPr>
        <w:rPr>
          <w:lang w:eastAsia="fr-FR"/>
        </w:rPr>
      </w:pPr>
    </w:p>
    <w:p w14:paraId="6E8D4D6D" w14:textId="3C254FDD" w:rsidR="000665C7" w:rsidRDefault="00360F07" w:rsidP="00360F07">
      <w:pPr>
        <w:shd w:val="clear" w:color="auto" w:fill="D1D1D1"/>
        <w:spacing w:after="12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1. </w:t>
      </w:r>
      <w:r w:rsidR="000665C7" w:rsidRPr="000665C7">
        <w:rPr>
          <w:rFonts w:eastAsia="Times New Roman" w:cs="Arial"/>
          <w:color w:val="000000"/>
          <w:kern w:val="0"/>
          <w:sz w:val="22"/>
          <w:lang w:eastAsia="fr-FR"/>
          <w14:ligatures w14:val="none"/>
        </w:rPr>
        <w:t xml:space="preserve">Présentation synthétique de la structure </w:t>
      </w:r>
      <w:r w:rsidR="000665C7" w:rsidRPr="000665C7">
        <w:rPr>
          <w:rFonts w:eastAsia="Times New Roman" w:cs="Arial"/>
          <w:color w:val="000000"/>
          <w:kern w:val="0"/>
          <w:sz w:val="16"/>
          <w:szCs w:val="16"/>
          <w:lang w:eastAsia="fr-FR"/>
          <w14:ligatures w14:val="none"/>
        </w:rPr>
        <w:t xml:space="preserve">(statut, thématique d’intervention, ancrage local, participation à des dynamiques de réseau, autres informations utiles) </w:t>
      </w:r>
      <w:r w:rsidR="000665C7" w:rsidRPr="000665C7">
        <w:rPr>
          <w:rFonts w:eastAsia="Times New Roman" w:cs="Arial"/>
          <w:color w:val="000000"/>
          <w:kern w:val="0"/>
          <w:sz w:val="22"/>
          <w:lang w:eastAsia="fr-FR"/>
          <w14:ligatures w14:val="none"/>
        </w:rPr>
        <w:t>(max ½ page)</w:t>
      </w:r>
    </w:p>
    <w:p w14:paraId="2A702DAE" w14:textId="77777777" w:rsidR="00B74F9B" w:rsidRPr="00B74F9B" w:rsidRDefault="00B74F9B" w:rsidP="00B74F9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6180DD1D" w14:textId="77777777" w:rsidTr="00360F07">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05099"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7EA9A01E" w14:textId="77777777" w:rsidTr="00360F07">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F9214"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b/>
                <w:bCs/>
                <w:color w:val="000000"/>
                <w:kern w:val="0"/>
                <w:szCs w:val="20"/>
                <w:u w:val="single"/>
                <w:lang w:eastAsia="fr-FR"/>
                <w14:ligatures w14:val="none"/>
              </w:rPr>
              <w:t>Présentation de la structure</w:t>
            </w:r>
            <w:r w:rsidRPr="000665C7">
              <w:rPr>
                <w:rFonts w:eastAsia="Times New Roman" w:cs="Arial"/>
                <w:b/>
                <w:bCs/>
                <w:color w:val="000000"/>
                <w:kern w:val="0"/>
                <w:szCs w:val="20"/>
                <w:lang w:eastAsia="fr-FR"/>
                <w14:ligatures w14:val="none"/>
              </w:rPr>
              <w:t> :</w:t>
            </w:r>
          </w:p>
          <w:p w14:paraId="53C724F5" w14:textId="77777777" w:rsidR="00360F07" w:rsidRDefault="00360F07" w:rsidP="00360F07">
            <w:pPr>
              <w:rPr>
                <w:lang w:eastAsia="fr-FR"/>
              </w:rPr>
            </w:pPr>
          </w:p>
          <w:p w14:paraId="03C7FE41" w14:textId="77777777" w:rsidR="00360F07" w:rsidRDefault="00360F07" w:rsidP="00360F07">
            <w:pPr>
              <w:rPr>
                <w:lang w:eastAsia="fr-FR"/>
              </w:rPr>
            </w:pPr>
          </w:p>
          <w:p w14:paraId="64BDFF3A" w14:textId="77777777" w:rsidR="00360F07" w:rsidRDefault="00360F07" w:rsidP="00360F07">
            <w:pPr>
              <w:rPr>
                <w:lang w:eastAsia="fr-FR"/>
              </w:rPr>
            </w:pPr>
          </w:p>
          <w:p w14:paraId="482AC48F" w14:textId="77777777" w:rsidR="00360F07" w:rsidRDefault="00360F07" w:rsidP="00360F07">
            <w:pPr>
              <w:rPr>
                <w:lang w:eastAsia="fr-FR"/>
              </w:rPr>
            </w:pPr>
          </w:p>
          <w:p w14:paraId="08424599" w14:textId="77777777" w:rsidR="00360F07" w:rsidRDefault="00360F07" w:rsidP="00360F07">
            <w:pPr>
              <w:rPr>
                <w:lang w:eastAsia="fr-FR"/>
              </w:rPr>
            </w:pPr>
          </w:p>
          <w:p w14:paraId="25051971" w14:textId="77777777" w:rsidR="00360F07" w:rsidRDefault="00360F07" w:rsidP="00360F07">
            <w:pPr>
              <w:rPr>
                <w:lang w:eastAsia="fr-FR"/>
              </w:rPr>
            </w:pPr>
          </w:p>
          <w:p w14:paraId="59D06066" w14:textId="77777777" w:rsidR="00360F07" w:rsidRDefault="00360F07" w:rsidP="00360F07">
            <w:pPr>
              <w:rPr>
                <w:lang w:eastAsia="fr-FR"/>
              </w:rPr>
            </w:pPr>
          </w:p>
          <w:p w14:paraId="1ED786E1" w14:textId="77777777" w:rsidR="00360F07" w:rsidRDefault="00360F07" w:rsidP="00360F07">
            <w:pPr>
              <w:rPr>
                <w:lang w:eastAsia="fr-FR"/>
              </w:rPr>
            </w:pPr>
          </w:p>
          <w:p w14:paraId="3227748B" w14:textId="77777777" w:rsidR="00360F07" w:rsidRDefault="00360F07" w:rsidP="00360F07">
            <w:pPr>
              <w:rPr>
                <w:lang w:eastAsia="fr-FR"/>
              </w:rPr>
            </w:pPr>
          </w:p>
          <w:p w14:paraId="03F03D1C" w14:textId="77777777" w:rsidR="00360F07" w:rsidRDefault="00360F07" w:rsidP="00360F07">
            <w:pPr>
              <w:rPr>
                <w:lang w:eastAsia="fr-FR"/>
              </w:rPr>
            </w:pPr>
          </w:p>
          <w:p w14:paraId="1583DC5D" w14:textId="7D9594CC" w:rsidR="00360F07" w:rsidRPr="000665C7" w:rsidRDefault="00360F07" w:rsidP="00360F07">
            <w:pPr>
              <w:rPr>
                <w:lang w:eastAsia="fr-FR"/>
              </w:rPr>
            </w:pPr>
          </w:p>
        </w:tc>
      </w:tr>
    </w:tbl>
    <w:p w14:paraId="4C7091EA" w14:textId="15DD094B" w:rsidR="000665C7" w:rsidRDefault="000665C7" w:rsidP="00CC4DC6">
      <w:pPr>
        <w:rPr>
          <w:lang w:eastAsia="fr-FR"/>
        </w:rPr>
      </w:pPr>
    </w:p>
    <w:p w14:paraId="1318DB75" w14:textId="77777777" w:rsidR="00B74F9B" w:rsidRPr="000665C7" w:rsidRDefault="00B74F9B" w:rsidP="00CC4DC6">
      <w:pPr>
        <w:rPr>
          <w:lang w:eastAsia="fr-FR"/>
        </w:rPr>
      </w:pPr>
    </w:p>
    <w:p w14:paraId="159A90F5" w14:textId="4D89C163" w:rsidR="000665C7" w:rsidRDefault="00B74F9B" w:rsidP="00B74F9B">
      <w:pPr>
        <w:shd w:val="clear" w:color="auto" w:fill="D1D1D1"/>
        <w:spacing w:after="12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2. </w:t>
      </w:r>
      <w:r w:rsidR="000665C7" w:rsidRPr="000665C7">
        <w:rPr>
          <w:rFonts w:eastAsia="Times New Roman" w:cs="Arial"/>
          <w:color w:val="000000"/>
          <w:kern w:val="0"/>
          <w:sz w:val="22"/>
          <w:lang w:eastAsia="fr-FR"/>
          <w14:ligatures w14:val="none"/>
        </w:rPr>
        <w:t>Récapitulatif des salariés de la structure (ETP, équivalent temps plein) en 202</w:t>
      </w:r>
      <w:r w:rsidR="00B934F7">
        <w:rPr>
          <w:rFonts w:eastAsia="Times New Roman" w:cs="Arial"/>
          <w:color w:val="000000"/>
          <w:kern w:val="0"/>
          <w:sz w:val="22"/>
          <w:lang w:eastAsia="fr-FR"/>
          <w14:ligatures w14:val="none"/>
        </w:rPr>
        <w:t>5</w:t>
      </w:r>
    </w:p>
    <w:p w14:paraId="4050E06A" w14:textId="77777777" w:rsidR="00B74F9B" w:rsidRPr="00B74F9B" w:rsidRDefault="00B74F9B" w:rsidP="00B74F9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4248"/>
        <w:gridCol w:w="4819"/>
      </w:tblGrid>
      <w:tr w:rsidR="000665C7" w:rsidRPr="000665C7" w14:paraId="54E9ED50" w14:textId="77777777" w:rsidTr="00B74F9B">
        <w:tc>
          <w:tcPr>
            <w:tcW w:w="90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7BD66"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2EBBD982"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1E82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Catégorie</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52FE9" w14:textId="3EF1CB33"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 xml:space="preserve">Nombre d’ETP en </w:t>
            </w:r>
            <w:r w:rsidR="00B934F7">
              <w:rPr>
                <w:rFonts w:eastAsia="Times New Roman" w:cs="Arial"/>
                <w:b/>
                <w:bCs/>
                <w:color w:val="000000"/>
                <w:kern w:val="0"/>
                <w:szCs w:val="20"/>
                <w:lang w:eastAsia="fr-FR"/>
                <w14:ligatures w14:val="none"/>
              </w:rPr>
              <w:t>janvier</w:t>
            </w:r>
            <w:r w:rsidRPr="000665C7">
              <w:rPr>
                <w:rFonts w:eastAsia="Times New Roman" w:cs="Arial"/>
                <w:b/>
                <w:bCs/>
                <w:color w:val="000000"/>
                <w:kern w:val="0"/>
                <w:szCs w:val="20"/>
                <w:lang w:eastAsia="fr-FR"/>
                <w14:ligatures w14:val="none"/>
              </w:rPr>
              <w:t xml:space="preserve"> 202</w:t>
            </w:r>
            <w:r w:rsidR="00B934F7">
              <w:rPr>
                <w:rFonts w:eastAsia="Times New Roman" w:cs="Arial"/>
                <w:b/>
                <w:bCs/>
                <w:color w:val="000000"/>
                <w:kern w:val="0"/>
                <w:szCs w:val="20"/>
                <w:lang w:eastAsia="fr-FR"/>
                <w14:ligatures w14:val="none"/>
              </w:rPr>
              <w:t>5</w:t>
            </w:r>
          </w:p>
        </w:tc>
      </w:tr>
      <w:tr w:rsidR="000665C7" w:rsidRPr="000665C7" w14:paraId="4471C67F"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41E39"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i/>
                <w:iCs/>
                <w:color w:val="808080" w:themeColor="background1" w:themeShade="80"/>
                <w:kern w:val="0"/>
                <w:szCs w:val="20"/>
                <w:lang w:eastAsia="fr-FR"/>
                <w14:ligatures w14:val="none"/>
              </w:rPr>
              <w:t>Fonctions d’appui</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87449"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19DC1787"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8D5E5"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i/>
                <w:iCs/>
                <w:color w:val="808080" w:themeColor="background1" w:themeShade="80"/>
                <w:kern w:val="0"/>
                <w:szCs w:val="20"/>
                <w:lang w:eastAsia="fr-FR"/>
                <w14:ligatures w14:val="none"/>
              </w:rPr>
              <w:t>Fonctions techniques</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29147"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4B4ABD0F"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F5B81"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color w:val="808080" w:themeColor="background1" w:themeShade="80"/>
                <w:kern w:val="0"/>
                <w:szCs w:val="20"/>
                <w:lang w:eastAsia="fr-FR"/>
                <w14:ligatures w14:val="none"/>
              </w:rPr>
              <w:t>…</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625F3"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39756AAE"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3C3DD" w14:textId="77777777" w:rsidR="000665C7" w:rsidRPr="000665C7" w:rsidRDefault="000665C7" w:rsidP="000665C7">
            <w:pPr>
              <w:jc w:val="left"/>
              <w:rPr>
                <w:rFonts w:eastAsia="Times New Roman" w:cs="Arial"/>
                <w:color w:val="808080" w:themeColor="background1" w:themeShade="80"/>
                <w:kern w:val="0"/>
                <w:szCs w:val="20"/>
                <w:lang w:eastAsia="fr-FR"/>
                <w14:ligatures w14:val="none"/>
              </w:rPr>
            </w:pPr>
            <w:r w:rsidRPr="000665C7">
              <w:rPr>
                <w:rFonts w:eastAsia="Times New Roman" w:cs="Arial"/>
                <w:color w:val="808080" w:themeColor="background1" w:themeShade="80"/>
                <w:kern w:val="0"/>
                <w:szCs w:val="20"/>
                <w:lang w:eastAsia="fr-FR"/>
                <w14:ligatures w14:val="none"/>
              </w:rPr>
              <w:t>…</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DBFD6" w14:textId="77777777" w:rsidR="000665C7" w:rsidRPr="000665C7" w:rsidRDefault="000665C7" w:rsidP="000665C7">
            <w:pPr>
              <w:jc w:val="left"/>
              <w:rPr>
                <w:rFonts w:eastAsia="Times New Roman" w:cs="Arial"/>
                <w:kern w:val="0"/>
                <w:szCs w:val="20"/>
                <w:lang w:eastAsia="fr-FR"/>
                <w14:ligatures w14:val="none"/>
              </w:rPr>
            </w:pPr>
          </w:p>
        </w:tc>
      </w:tr>
      <w:tr w:rsidR="000665C7" w:rsidRPr="000665C7" w14:paraId="0D017C55" w14:textId="77777777" w:rsidTr="00B74F9B">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A6B74" w14:textId="77777777" w:rsidR="000665C7" w:rsidRPr="000665C7" w:rsidRDefault="000665C7" w:rsidP="000665C7">
            <w:pPr>
              <w:jc w:val="center"/>
              <w:rPr>
                <w:rFonts w:eastAsia="Times New Roman" w:cs="Arial"/>
                <w:b/>
                <w:bCs/>
                <w:kern w:val="0"/>
                <w:szCs w:val="20"/>
                <w:lang w:eastAsia="fr-FR"/>
                <w14:ligatures w14:val="none"/>
              </w:rPr>
            </w:pPr>
            <w:r w:rsidRPr="000665C7">
              <w:rPr>
                <w:rFonts w:eastAsia="Times New Roman" w:cs="Arial"/>
                <w:b/>
                <w:bCs/>
                <w:color w:val="000000"/>
                <w:kern w:val="0"/>
                <w:szCs w:val="20"/>
                <w:lang w:eastAsia="fr-FR"/>
                <w14:ligatures w14:val="none"/>
              </w:rPr>
              <w:t>TOTAL </w:t>
            </w:r>
          </w:p>
        </w:tc>
        <w:tc>
          <w:tcPr>
            <w:tcW w:w="4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91D9B" w14:textId="77777777" w:rsidR="000665C7" w:rsidRPr="000665C7" w:rsidRDefault="000665C7" w:rsidP="000665C7">
            <w:pPr>
              <w:jc w:val="left"/>
              <w:rPr>
                <w:rFonts w:eastAsia="Times New Roman" w:cs="Arial"/>
                <w:b/>
                <w:bCs/>
                <w:kern w:val="0"/>
                <w:szCs w:val="20"/>
                <w:lang w:eastAsia="fr-FR"/>
                <w14:ligatures w14:val="none"/>
              </w:rPr>
            </w:pPr>
          </w:p>
        </w:tc>
      </w:tr>
    </w:tbl>
    <w:p w14:paraId="0D0B8520" w14:textId="77D8932A" w:rsidR="000665C7" w:rsidRDefault="000665C7" w:rsidP="00280293">
      <w:pPr>
        <w:rPr>
          <w:lang w:eastAsia="fr-FR"/>
        </w:rPr>
      </w:pPr>
    </w:p>
    <w:p w14:paraId="64ED5E28" w14:textId="77777777" w:rsidR="00280293" w:rsidRDefault="00280293" w:rsidP="00280293">
      <w:pPr>
        <w:rPr>
          <w:lang w:eastAsia="fr-FR"/>
        </w:rPr>
      </w:pPr>
    </w:p>
    <w:p w14:paraId="758C4966" w14:textId="21E8C425" w:rsidR="00280293" w:rsidRDefault="00280293" w:rsidP="00280293">
      <w:pPr>
        <w:rPr>
          <w:lang w:eastAsia="fr-FR"/>
        </w:rPr>
      </w:pPr>
      <w:r>
        <w:rPr>
          <w:lang w:eastAsia="fr-FR"/>
        </w:rPr>
        <w:br w:type="page"/>
      </w:r>
    </w:p>
    <w:p w14:paraId="0DFED19A" w14:textId="7D486D71" w:rsidR="000665C7" w:rsidRDefault="00183A30" w:rsidP="00183A30">
      <w:pPr>
        <w:shd w:val="clear" w:color="auto" w:fill="D1D1D1"/>
        <w:spacing w:after="120"/>
        <w:jc w:val="left"/>
        <w:textAlignment w:val="baseline"/>
        <w:rPr>
          <w:rFonts w:eastAsia="Times New Roman" w:cs="Arial"/>
          <w:color w:val="000000"/>
          <w:kern w:val="0"/>
          <w:sz w:val="22"/>
          <w:shd w:val="clear" w:color="auto" w:fill="CCCCCC"/>
          <w:lang w:eastAsia="fr-FR"/>
          <w14:ligatures w14:val="none"/>
        </w:rPr>
      </w:pPr>
      <w:r>
        <w:rPr>
          <w:rFonts w:eastAsia="Times New Roman" w:cs="Arial"/>
          <w:color w:val="000000"/>
          <w:kern w:val="0"/>
          <w:sz w:val="22"/>
          <w:lang w:eastAsia="fr-FR"/>
          <w14:ligatures w14:val="none"/>
        </w:rPr>
        <w:lastRenderedPageBreak/>
        <w:t xml:space="preserve">3. </w:t>
      </w:r>
      <w:r w:rsidR="000665C7" w:rsidRPr="000665C7">
        <w:rPr>
          <w:rFonts w:eastAsia="Times New Roman" w:cs="Arial"/>
          <w:color w:val="000000"/>
          <w:kern w:val="0"/>
          <w:sz w:val="22"/>
          <w:lang w:eastAsia="fr-FR"/>
          <w14:ligatures w14:val="none"/>
        </w:rPr>
        <w:t>Sélection</w:t>
      </w:r>
      <w:r w:rsidR="000665C7" w:rsidRPr="000665C7">
        <w:rPr>
          <w:rFonts w:eastAsia="Times New Roman" w:cs="Arial"/>
          <w:color w:val="000000"/>
          <w:kern w:val="0"/>
          <w:sz w:val="22"/>
          <w:shd w:val="clear" w:color="auto" w:fill="CCCCCC"/>
          <w:lang w:eastAsia="fr-FR"/>
          <w14:ligatures w14:val="none"/>
        </w:rPr>
        <w:t xml:space="preserve"> d’expériences (références) de la structure démontrant ses compétences en lien avec les missions envisagées dans FABACÉÉ (animation agricole, animation technique sur thématique énergie-climat, animation technique sur transition agroécologique)</w:t>
      </w:r>
    </w:p>
    <w:p w14:paraId="03BBC489" w14:textId="77777777" w:rsidR="000665C7" w:rsidRPr="000665C7" w:rsidRDefault="000665C7" w:rsidP="000665C7">
      <w:pPr>
        <w:spacing w:after="120"/>
        <w:jc w:val="left"/>
        <w:rPr>
          <w:rFonts w:eastAsia="Times New Roman" w:cs="Arial"/>
          <w:color w:val="808080" w:themeColor="background1" w:themeShade="80"/>
          <w:kern w:val="0"/>
          <w:sz w:val="24"/>
          <w:szCs w:val="24"/>
          <w:lang w:eastAsia="fr-FR"/>
          <w14:ligatures w14:val="none"/>
        </w:rPr>
      </w:pPr>
      <w:r w:rsidRPr="000665C7">
        <w:rPr>
          <w:rFonts w:eastAsia="Times New Roman" w:cs="Arial"/>
          <w:i/>
          <w:iCs/>
          <w:color w:val="808080" w:themeColor="background1" w:themeShade="80"/>
          <w:kern w:val="0"/>
          <w:sz w:val="22"/>
          <w:lang w:eastAsia="fr-FR"/>
          <w14:ligatures w14:val="none"/>
        </w:rPr>
        <w:t>(</w:t>
      </w:r>
      <w:proofErr w:type="gramStart"/>
      <w:r w:rsidRPr="000665C7">
        <w:rPr>
          <w:rFonts w:eastAsia="Times New Roman" w:cs="Arial"/>
          <w:i/>
          <w:iCs/>
          <w:color w:val="808080" w:themeColor="background1" w:themeShade="80"/>
          <w:kern w:val="0"/>
          <w:sz w:val="22"/>
          <w:lang w:eastAsia="fr-FR"/>
          <w14:ligatures w14:val="none"/>
        </w:rPr>
        <w:t>copier</w:t>
      </w:r>
      <w:proofErr w:type="gramEnd"/>
      <w:r w:rsidRPr="000665C7">
        <w:rPr>
          <w:rFonts w:eastAsia="Times New Roman" w:cs="Arial"/>
          <w:i/>
          <w:iCs/>
          <w:color w:val="808080" w:themeColor="background1" w:themeShade="80"/>
          <w:kern w:val="0"/>
          <w:sz w:val="22"/>
          <w:lang w:eastAsia="fr-FR"/>
          <w14:ligatures w14:val="none"/>
        </w:rPr>
        <w:t xml:space="preserve"> le tableau pour chaque expérience/référence)</w:t>
      </w: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0665C7" w:rsidRPr="000665C7" w14:paraId="2E1FE02A" w14:textId="77777777" w:rsidTr="000665C7">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F691A"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6AE35AE1" w14:textId="77777777" w:rsidTr="00096052">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7D4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Titre de l’expérience 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EEF3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B7DE1"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8C800"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D88BC"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4D9D68EC" w14:textId="77777777" w:rsidTr="00096052">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0DCB4"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FD45B"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2A7A3"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5E65E"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368EE" w14:textId="77777777" w:rsidR="0084714D" w:rsidRPr="000665C7" w:rsidRDefault="0084714D" w:rsidP="0084714D">
            <w:pPr>
              <w:rPr>
                <w:lang w:eastAsia="fr-FR"/>
              </w:rPr>
            </w:pPr>
          </w:p>
        </w:tc>
      </w:tr>
      <w:tr w:rsidR="000665C7" w:rsidRPr="000665C7" w14:paraId="54B84A82" w14:textId="77777777" w:rsidTr="00096052">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EACF2" w14:textId="77777777" w:rsidR="000665C7" w:rsidRPr="00096052" w:rsidRDefault="000665C7" w:rsidP="00096052">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D9E8D" w14:textId="57169463" w:rsidR="000665C7" w:rsidRPr="000665C7" w:rsidRDefault="000665C7" w:rsidP="00096052">
            <w:pPr>
              <w:rPr>
                <w:lang w:eastAsia="fr-FR"/>
              </w:rPr>
            </w:pPr>
          </w:p>
        </w:tc>
      </w:tr>
    </w:tbl>
    <w:p w14:paraId="3D0F3B69" w14:textId="77777777" w:rsidR="000665C7" w:rsidRDefault="000665C7" w:rsidP="00096052">
      <w:pPr>
        <w:rPr>
          <w:lang w:eastAsia="fr-FR"/>
        </w:rPr>
      </w:pPr>
    </w:p>
    <w:p w14:paraId="625E35CF" w14:textId="77777777" w:rsidR="0084714D" w:rsidRDefault="0084714D" w:rsidP="00096052">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84714D" w:rsidRPr="000665C7" w14:paraId="5A83F041" w14:textId="77777777" w:rsidTr="006D5F1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A30EF"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84714D" w:rsidRPr="000665C7" w14:paraId="0AD7CB4C"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4C6A2" w14:textId="153C5984"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 xml:space="preserve">Titre de l’expérience </w:t>
            </w:r>
            <w:r w:rsidR="008C1543">
              <w:rPr>
                <w:rFonts w:eastAsia="Times New Roman" w:cs="Arial"/>
                <w:i/>
                <w:iCs/>
                <w:color w:val="E97132"/>
                <w:kern w:val="0"/>
                <w:szCs w:val="20"/>
                <w:lang w:eastAsia="fr-FR"/>
                <w14:ligatures w14:val="none"/>
              </w:rPr>
              <w:t>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4E03C"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B3E27"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C4EA3"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18F6A"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53D4718C"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EEAC5"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A137F8"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D0BF9"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F111FE"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C2281" w14:textId="77777777" w:rsidR="0084714D" w:rsidRPr="000665C7" w:rsidRDefault="0084714D" w:rsidP="0084714D">
            <w:pPr>
              <w:rPr>
                <w:lang w:eastAsia="fr-FR"/>
              </w:rPr>
            </w:pPr>
          </w:p>
        </w:tc>
      </w:tr>
      <w:tr w:rsidR="0084714D" w:rsidRPr="000665C7" w14:paraId="255FB877" w14:textId="77777777" w:rsidTr="006D5F1C">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4FB07" w14:textId="77777777" w:rsidR="0084714D" w:rsidRPr="00096052" w:rsidRDefault="0084714D" w:rsidP="006D5F1C">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EF5FC" w14:textId="77777777" w:rsidR="0084714D" w:rsidRPr="000665C7" w:rsidRDefault="0084714D" w:rsidP="006D5F1C">
            <w:pPr>
              <w:rPr>
                <w:lang w:eastAsia="fr-FR"/>
              </w:rPr>
            </w:pPr>
          </w:p>
        </w:tc>
      </w:tr>
    </w:tbl>
    <w:p w14:paraId="6217CC50" w14:textId="77777777" w:rsidR="00096052" w:rsidRDefault="00096052" w:rsidP="00096052">
      <w:pPr>
        <w:rPr>
          <w:lang w:eastAsia="fr-FR"/>
        </w:rPr>
      </w:pPr>
    </w:p>
    <w:p w14:paraId="54728BCD" w14:textId="77777777" w:rsidR="0084714D" w:rsidRDefault="0084714D" w:rsidP="00096052">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84714D" w:rsidRPr="000665C7" w14:paraId="67EF8722" w14:textId="77777777" w:rsidTr="006D5F1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51BFC"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84714D" w:rsidRPr="000665C7" w14:paraId="38426534"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01577" w14:textId="6956FCBA"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 xml:space="preserve">Titre de l’expérience </w:t>
            </w:r>
            <w:r w:rsidR="008C1543">
              <w:rPr>
                <w:rFonts w:eastAsia="Times New Roman" w:cs="Arial"/>
                <w:i/>
                <w:iCs/>
                <w:color w:val="E97132"/>
                <w:kern w:val="0"/>
                <w:szCs w:val="20"/>
                <w:lang w:eastAsia="fr-FR"/>
                <w14:ligatures w14:val="none"/>
              </w:rPr>
              <w:t>3</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46892"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C8A11"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9B6FF"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E2231"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5366DC06"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314698"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E12BC"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15DC9"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7B74B"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0F98D4" w14:textId="77777777" w:rsidR="0084714D" w:rsidRPr="000665C7" w:rsidRDefault="0084714D" w:rsidP="0084714D">
            <w:pPr>
              <w:rPr>
                <w:lang w:eastAsia="fr-FR"/>
              </w:rPr>
            </w:pPr>
          </w:p>
        </w:tc>
      </w:tr>
      <w:tr w:rsidR="0084714D" w:rsidRPr="000665C7" w14:paraId="0D1D23DF" w14:textId="77777777" w:rsidTr="006D5F1C">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3B84F" w14:textId="77777777" w:rsidR="0084714D" w:rsidRPr="00096052" w:rsidRDefault="0084714D" w:rsidP="006D5F1C">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27848" w14:textId="77777777" w:rsidR="0084714D" w:rsidRPr="000665C7" w:rsidRDefault="0084714D" w:rsidP="006D5F1C">
            <w:pPr>
              <w:rPr>
                <w:lang w:eastAsia="fr-FR"/>
              </w:rPr>
            </w:pPr>
          </w:p>
        </w:tc>
      </w:tr>
    </w:tbl>
    <w:p w14:paraId="486ED16D" w14:textId="77777777" w:rsidR="0084714D" w:rsidRDefault="0084714D" w:rsidP="00096052">
      <w:pPr>
        <w:rPr>
          <w:lang w:eastAsia="fr-FR"/>
        </w:rPr>
      </w:pPr>
    </w:p>
    <w:p w14:paraId="0435869A" w14:textId="77777777" w:rsidR="0084714D" w:rsidRDefault="0084714D" w:rsidP="00096052">
      <w:pPr>
        <w:rPr>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838"/>
        <w:gridCol w:w="1843"/>
        <w:gridCol w:w="1559"/>
        <w:gridCol w:w="1843"/>
        <w:gridCol w:w="1936"/>
      </w:tblGrid>
      <w:tr w:rsidR="0084714D" w:rsidRPr="000665C7" w14:paraId="2966FE11" w14:textId="77777777" w:rsidTr="006D5F1C">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EBE4B"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84714D" w:rsidRPr="000665C7" w14:paraId="1AB24FBB"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D9C34" w14:textId="77116F2A"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 xml:space="preserve">Titre de l’expérience </w:t>
            </w:r>
            <w:r w:rsidR="008C1543">
              <w:rPr>
                <w:rFonts w:eastAsia="Times New Roman" w:cs="Arial"/>
                <w:i/>
                <w:iCs/>
                <w:color w:val="E97132"/>
                <w:kern w:val="0"/>
                <w:szCs w:val="20"/>
                <w:lang w:eastAsia="fr-FR"/>
                <w14:ligatures w14:val="none"/>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E626A"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Source de financement</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24928"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Année début / année de fin</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D7CC3"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 groupes accompagnés</w:t>
            </w: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84100" w14:textId="77777777" w:rsidR="0084714D" w:rsidRPr="000665C7" w:rsidRDefault="0084714D" w:rsidP="006D5F1C">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Nombre d’exploitations agricoles accompagnées</w:t>
            </w:r>
          </w:p>
        </w:tc>
      </w:tr>
      <w:tr w:rsidR="0084714D" w:rsidRPr="000665C7" w14:paraId="6132829D" w14:textId="77777777" w:rsidTr="006D5F1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96B49"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5ABC2" w14:textId="77777777" w:rsidR="0084714D" w:rsidRPr="000665C7" w:rsidRDefault="0084714D" w:rsidP="0084714D">
            <w:pPr>
              <w:rPr>
                <w:lang w:eastAsia="fr-FR"/>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AFBF5" w14:textId="77777777" w:rsidR="0084714D" w:rsidRPr="000665C7" w:rsidRDefault="0084714D" w:rsidP="0084714D">
            <w:pPr>
              <w:rPr>
                <w:lang w:eastAsia="fr-FR"/>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0AE9D" w14:textId="77777777" w:rsidR="0084714D" w:rsidRPr="000665C7" w:rsidRDefault="0084714D" w:rsidP="0084714D">
            <w:pPr>
              <w:rPr>
                <w:lang w:eastAsia="fr-FR"/>
              </w:rPr>
            </w:pPr>
          </w:p>
        </w:tc>
        <w:tc>
          <w:tcPr>
            <w:tcW w:w="1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770E2" w14:textId="77777777" w:rsidR="0084714D" w:rsidRPr="000665C7" w:rsidRDefault="0084714D" w:rsidP="0084714D">
            <w:pPr>
              <w:rPr>
                <w:lang w:eastAsia="fr-FR"/>
              </w:rPr>
            </w:pPr>
          </w:p>
        </w:tc>
      </w:tr>
      <w:tr w:rsidR="0084714D" w:rsidRPr="000665C7" w14:paraId="2B20137E" w14:textId="77777777" w:rsidTr="006D5F1C">
        <w:trPr>
          <w:trHeight w:val="779"/>
        </w:trPr>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9AC2E" w14:textId="77777777" w:rsidR="0084714D" w:rsidRPr="00096052" w:rsidRDefault="0084714D" w:rsidP="006D5F1C">
            <w:pPr>
              <w:rPr>
                <w:b/>
                <w:bCs/>
                <w:sz w:val="24"/>
                <w:szCs w:val="24"/>
                <w:lang w:eastAsia="fr-FR"/>
              </w:rPr>
            </w:pPr>
            <w:r w:rsidRPr="00096052">
              <w:rPr>
                <w:b/>
                <w:bCs/>
                <w:lang w:eastAsia="fr-FR"/>
              </w:rPr>
              <w:t>Description des éléments-clés de l’expérience</w:t>
            </w:r>
          </w:p>
        </w:tc>
        <w:tc>
          <w:tcPr>
            <w:tcW w:w="71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F572B" w14:textId="77777777" w:rsidR="0084714D" w:rsidRPr="000665C7" w:rsidRDefault="0084714D" w:rsidP="006D5F1C">
            <w:pPr>
              <w:rPr>
                <w:lang w:eastAsia="fr-FR"/>
              </w:rPr>
            </w:pPr>
          </w:p>
        </w:tc>
      </w:tr>
    </w:tbl>
    <w:p w14:paraId="1D5CF75B" w14:textId="77777777" w:rsidR="0084714D" w:rsidRDefault="0084714D" w:rsidP="00096052">
      <w:pPr>
        <w:rPr>
          <w:lang w:eastAsia="fr-FR"/>
        </w:rPr>
      </w:pPr>
    </w:p>
    <w:p w14:paraId="6F947EF2" w14:textId="15C6FB93" w:rsidR="005F3811" w:rsidRDefault="005F3811">
      <w:pPr>
        <w:spacing w:line="276" w:lineRule="auto"/>
        <w:jc w:val="left"/>
        <w:rPr>
          <w:lang w:eastAsia="fr-FR"/>
        </w:rPr>
      </w:pPr>
      <w:r>
        <w:rPr>
          <w:lang w:eastAsia="fr-FR"/>
        </w:rPr>
        <w:br w:type="page"/>
      </w:r>
    </w:p>
    <w:p w14:paraId="617CCA72" w14:textId="38423CA0" w:rsidR="000665C7" w:rsidRDefault="005F3811" w:rsidP="005F3811">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4. </w:t>
      </w:r>
      <w:r w:rsidR="000665C7" w:rsidRPr="000665C7">
        <w:rPr>
          <w:rFonts w:eastAsia="Times New Roman" w:cs="Arial"/>
          <w:color w:val="000000"/>
          <w:kern w:val="0"/>
          <w:sz w:val="22"/>
          <w:lang w:eastAsia="fr-FR"/>
          <w14:ligatures w14:val="none"/>
        </w:rPr>
        <w:t>Motivations : Quelles sont les motivations de la structure à rejoindre le programme FABACÉÉ</w:t>
      </w:r>
      <w:r w:rsidR="00DC0F2C">
        <w:rPr>
          <w:rFonts w:eastAsia="Times New Roman" w:cs="Arial"/>
          <w:color w:val="000000"/>
          <w:kern w:val="0"/>
          <w:sz w:val="22"/>
          <w:lang w:eastAsia="fr-FR"/>
          <w14:ligatures w14:val="none"/>
        </w:rPr>
        <w:t xml:space="preserve"> </w:t>
      </w:r>
      <w:r w:rsidR="000665C7" w:rsidRPr="000665C7">
        <w:rPr>
          <w:rFonts w:eastAsia="Times New Roman" w:cs="Arial"/>
          <w:color w:val="000000"/>
          <w:kern w:val="0"/>
          <w:sz w:val="22"/>
          <w:lang w:eastAsia="fr-FR"/>
          <w14:ligatures w14:val="none"/>
        </w:rPr>
        <w:t>? Quelle est la cohérence du programme FABACÉÉ avec la stratégie d’intervention de la structure sur les thématiques énergie et climat ?  (</w:t>
      </w:r>
      <w:proofErr w:type="gramStart"/>
      <w:r w:rsidR="000665C7" w:rsidRPr="000665C7">
        <w:rPr>
          <w:rFonts w:eastAsia="Times New Roman" w:cs="Arial"/>
          <w:color w:val="000000"/>
          <w:kern w:val="0"/>
          <w:sz w:val="22"/>
          <w:lang w:eastAsia="fr-FR"/>
          <w14:ligatures w14:val="none"/>
        </w:rPr>
        <w:t>max</w:t>
      </w:r>
      <w:proofErr w:type="gramEnd"/>
      <w:r w:rsidR="000665C7" w:rsidRPr="000665C7">
        <w:rPr>
          <w:rFonts w:eastAsia="Times New Roman" w:cs="Arial"/>
          <w:color w:val="000000"/>
          <w:kern w:val="0"/>
          <w:sz w:val="22"/>
          <w:lang w:eastAsia="fr-FR"/>
          <w14:ligatures w14:val="none"/>
        </w:rPr>
        <w:t xml:space="preserve"> ½ page)</w:t>
      </w:r>
    </w:p>
    <w:p w14:paraId="129EBB64" w14:textId="77777777" w:rsidR="00734576" w:rsidRPr="00734576" w:rsidRDefault="00734576" w:rsidP="00734576">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48C95992" w14:textId="77777777" w:rsidTr="00734576">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F52D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2BB87697" w14:textId="77777777" w:rsidTr="00734576">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C8225" w14:textId="77777777" w:rsidR="000665C7" w:rsidRDefault="000665C7" w:rsidP="00734576">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Motivations de la structure</w:t>
            </w:r>
            <w:r w:rsidRPr="000665C7">
              <w:rPr>
                <w:rFonts w:eastAsia="Times New Roman" w:cs="Arial"/>
                <w:b/>
                <w:bCs/>
                <w:color w:val="000000"/>
                <w:kern w:val="0"/>
                <w:szCs w:val="20"/>
                <w:lang w:eastAsia="fr-FR"/>
                <w14:ligatures w14:val="none"/>
              </w:rPr>
              <w:t> :</w:t>
            </w:r>
          </w:p>
          <w:p w14:paraId="2D3D4628" w14:textId="77777777" w:rsidR="00734576" w:rsidRDefault="00734576" w:rsidP="00734576">
            <w:pPr>
              <w:rPr>
                <w:lang w:eastAsia="fr-FR"/>
              </w:rPr>
            </w:pPr>
          </w:p>
          <w:p w14:paraId="340D92E4" w14:textId="77777777" w:rsidR="00734576" w:rsidRDefault="00734576" w:rsidP="00734576">
            <w:pPr>
              <w:rPr>
                <w:lang w:eastAsia="fr-FR"/>
              </w:rPr>
            </w:pPr>
          </w:p>
          <w:p w14:paraId="43FA4DAF" w14:textId="77777777" w:rsidR="00734576" w:rsidRDefault="00734576" w:rsidP="00734576">
            <w:pPr>
              <w:rPr>
                <w:lang w:eastAsia="fr-FR"/>
              </w:rPr>
            </w:pPr>
          </w:p>
          <w:p w14:paraId="65295187" w14:textId="77777777" w:rsidR="00734576" w:rsidRDefault="00734576" w:rsidP="00734576">
            <w:pPr>
              <w:rPr>
                <w:lang w:eastAsia="fr-FR"/>
              </w:rPr>
            </w:pPr>
          </w:p>
          <w:p w14:paraId="3F766999" w14:textId="77777777" w:rsidR="00734576" w:rsidRDefault="00734576" w:rsidP="00734576">
            <w:pPr>
              <w:rPr>
                <w:lang w:eastAsia="fr-FR"/>
              </w:rPr>
            </w:pPr>
          </w:p>
          <w:p w14:paraId="5BD64BE8" w14:textId="77777777" w:rsidR="00734576" w:rsidRDefault="00734576" w:rsidP="00734576">
            <w:pPr>
              <w:rPr>
                <w:lang w:eastAsia="fr-FR"/>
              </w:rPr>
            </w:pPr>
          </w:p>
          <w:p w14:paraId="50AA2E21" w14:textId="14460A4A" w:rsidR="00734576" w:rsidRPr="000665C7" w:rsidRDefault="00734576" w:rsidP="00734576">
            <w:pPr>
              <w:rPr>
                <w:lang w:eastAsia="fr-FR"/>
              </w:rPr>
            </w:pPr>
          </w:p>
        </w:tc>
      </w:tr>
    </w:tbl>
    <w:p w14:paraId="5EAA4716" w14:textId="705F8B2F" w:rsidR="000665C7" w:rsidRDefault="000665C7" w:rsidP="00E0092B">
      <w:pPr>
        <w:rPr>
          <w:lang w:eastAsia="fr-FR"/>
        </w:rPr>
      </w:pPr>
    </w:p>
    <w:p w14:paraId="61463E56" w14:textId="77777777" w:rsidR="00E0092B" w:rsidRPr="000665C7" w:rsidRDefault="00E0092B" w:rsidP="00E0092B">
      <w:pPr>
        <w:rPr>
          <w:lang w:eastAsia="fr-FR"/>
        </w:rPr>
      </w:pPr>
    </w:p>
    <w:p w14:paraId="4575F4BA" w14:textId="6BF2B12A" w:rsidR="000665C7" w:rsidRDefault="00E0092B" w:rsidP="00E0092B">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5. </w:t>
      </w:r>
      <w:r w:rsidR="000665C7" w:rsidRPr="000665C7">
        <w:rPr>
          <w:rFonts w:eastAsia="Times New Roman" w:cs="Arial"/>
          <w:color w:val="000000"/>
          <w:kern w:val="0"/>
          <w:sz w:val="22"/>
          <w:lang w:eastAsia="fr-FR"/>
          <w14:ligatures w14:val="none"/>
        </w:rPr>
        <w:t>Vision de mise en œuvre du dispositif FABACÉÉ : quelle démarche d’animation est envisagée par la structure d’accompagnement ?  (</w:t>
      </w:r>
      <w:proofErr w:type="gramStart"/>
      <w:r w:rsidR="000665C7" w:rsidRPr="000665C7">
        <w:rPr>
          <w:rFonts w:eastAsia="Times New Roman" w:cs="Arial"/>
          <w:color w:val="000000"/>
          <w:kern w:val="0"/>
          <w:sz w:val="22"/>
          <w:lang w:eastAsia="fr-FR"/>
          <w14:ligatures w14:val="none"/>
        </w:rPr>
        <w:t>max</w:t>
      </w:r>
      <w:proofErr w:type="gramEnd"/>
      <w:r w:rsidR="000665C7" w:rsidRPr="000665C7">
        <w:rPr>
          <w:rFonts w:eastAsia="Times New Roman" w:cs="Arial"/>
          <w:color w:val="000000"/>
          <w:kern w:val="0"/>
          <w:sz w:val="22"/>
          <w:lang w:eastAsia="fr-FR"/>
          <w14:ligatures w14:val="none"/>
        </w:rPr>
        <w:t xml:space="preserve"> ½ page)</w:t>
      </w:r>
    </w:p>
    <w:p w14:paraId="2E90BB6B" w14:textId="77777777" w:rsidR="00E0092B" w:rsidRPr="00E0092B" w:rsidRDefault="00E0092B" w:rsidP="00E0092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3074676E"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A6653"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42F3ED68"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9B30E" w14:textId="77777777" w:rsidR="000665C7" w:rsidRDefault="000665C7" w:rsidP="00E0092B">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Vision de mise en œuvre</w:t>
            </w:r>
            <w:r w:rsidRPr="000665C7">
              <w:rPr>
                <w:rFonts w:eastAsia="Times New Roman" w:cs="Arial"/>
                <w:b/>
                <w:bCs/>
                <w:color w:val="000000"/>
                <w:kern w:val="0"/>
                <w:szCs w:val="20"/>
                <w:lang w:eastAsia="fr-FR"/>
                <w14:ligatures w14:val="none"/>
              </w:rPr>
              <w:t> :</w:t>
            </w:r>
          </w:p>
          <w:p w14:paraId="1260CA2D" w14:textId="77777777" w:rsidR="00E0092B" w:rsidRDefault="00E0092B" w:rsidP="00E0092B">
            <w:pPr>
              <w:rPr>
                <w:lang w:eastAsia="fr-FR"/>
              </w:rPr>
            </w:pPr>
          </w:p>
          <w:p w14:paraId="7102CAB4" w14:textId="77777777" w:rsidR="00E0092B" w:rsidRDefault="00E0092B" w:rsidP="00E0092B">
            <w:pPr>
              <w:rPr>
                <w:lang w:eastAsia="fr-FR"/>
              </w:rPr>
            </w:pPr>
          </w:p>
          <w:p w14:paraId="67874CD3" w14:textId="77777777" w:rsidR="00E0092B" w:rsidRDefault="00E0092B" w:rsidP="00E0092B">
            <w:pPr>
              <w:rPr>
                <w:lang w:eastAsia="fr-FR"/>
              </w:rPr>
            </w:pPr>
          </w:p>
          <w:p w14:paraId="764E01D8" w14:textId="77777777" w:rsidR="00E0092B" w:rsidRDefault="00E0092B" w:rsidP="00E0092B">
            <w:pPr>
              <w:rPr>
                <w:lang w:eastAsia="fr-FR"/>
              </w:rPr>
            </w:pPr>
          </w:p>
          <w:p w14:paraId="6FD963EC" w14:textId="77777777" w:rsidR="00E0092B" w:rsidRDefault="00E0092B" w:rsidP="00E0092B">
            <w:pPr>
              <w:rPr>
                <w:lang w:eastAsia="fr-FR"/>
              </w:rPr>
            </w:pPr>
          </w:p>
          <w:p w14:paraId="1F4F5EC8" w14:textId="09DF89B9" w:rsidR="00E0092B" w:rsidRPr="000665C7" w:rsidRDefault="00E0092B" w:rsidP="00E0092B">
            <w:pPr>
              <w:rPr>
                <w:lang w:eastAsia="fr-FR"/>
              </w:rPr>
            </w:pPr>
          </w:p>
        </w:tc>
      </w:tr>
    </w:tbl>
    <w:p w14:paraId="22E784F3" w14:textId="5FB334AE" w:rsidR="000665C7" w:rsidRDefault="000665C7" w:rsidP="00E0092B">
      <w:pPr>
        <w:rPr>
          <w:lang w:eastAsia="fr-FR"/>
        </w:rPr>
      </w:pPr>
    </w:p>
    <w:p w14:paraId="21973510" w14:textId="77777777" w:rsidR="00E0092B" w:rsidRPr="000665C7" w:rsidRDefault="00E0092B" w:rsidP="00E0092B">
      <w:pPr>
        <w:rPr>
          <w:lang w:eastAsia="fr-FR"/>
        </w:rPr>
      </w:pPr>
    </w:p>
    <w:p w14:paraId="26E433C6" w14:textId="42BEF498" w:rsidR="000665C7" w:rsidRDefault="00E0092B" w:rsidP="00E0092B">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6. </w:t>
      </w:r>
      <w:r w:rsidR="000665C7" w:rsidRPr="000665C7">
        <w:rPr>
          <w:rFonts w:eastAsia="Times New Roman" w:cs="Arial"/>
          <w:color w:val="000000"/>
          <w:kern w:val="0"/>
          <w:sz w:val="22"/>
          <w:lang w:eastAsia="fr-FR"/>
          <w14:ligatures w14:val="none"/>
        </w:rPr>
        <w:t xml:space="preserve">Capacités matérielles et logistique : en lien avec la démarche d’animation, quelles sont les capacités matérielles et logistiques de la structure en lien avec la mission envisagée dans FABACÉÉ </w:t>
      </w:r>
      <w:r w:rsidR="000665C7" w:rsidRPr="000665C7">
        <w:rPr>
          <w:rFonts w:eastAsia="Times New Roman" w:cs="Arial"/>
          <w:color w:val="000000"/>
          <w:kern w:val="0"/>
          <w:sz w:val="16"/>
          <w:szCs w:val="16"/>
          <w:lang w:eastAsia="fr-FR"/>
          <w14:ligatures w14:val="none"/>
        </w:rPr>
        <w:t>(bureau, moyens de transport, équipement numérique, équipement technique, équipement de mesure, autre</w:t>
      </w:r>
      <w:proofErr w:type="gramStart"/>
      <w:r w:rsidR="000665C7" w:rsidRPr="000665C7">
        <w:rPr>
          <w:rFonts w:eastAsia="Times New Roman" w:cs="Arial"/>
          <w:color w:val="000000"/>
          <w:kern w:val="0"/>
          <w:sz w:val="16"/>
          <w:szCs w:val="16"/>
          <w:lang w:eastAsia="fr-FR"/>
          <w14:ligatures w14:val="none"/>
        </w:rPr>
        <w:t>)</w:t>
      </w:r>
      <w:r w:rsidR="000665C7" w:rsidRPr="000665C7">
        <w:rPr>
          <w:rFonts w:eastAsia="Times New Roman" w:cs="Arial"/>
          <w:color w:val="000000"/>
          <w:kern w:val="0"/>
          <w:sz w:val="22"/>
          <w:lang w:eastAsia="fr-FR"/>
          <w14:ligatures w14:val="none"/>
        </w:rPr>
        <w:t>?</w:t>
      </w:r>
      <w:proofErr w:type="gramEnd"/>
      <w:r w:rsidR="000665C7" w:rsidRPr="000665C7">
        <w:rPr>
          <w:rFonts w:eastAsia="Times New Roman" w:cs="Arial"/>
          <w:color w:val="000000"/>
          <w:kern w:val="0"/>
          <w:sz w:val="22"/>
          <w:lang w:eastAsia="fr-FR"/>
          <w14:ligatures w14:val="none"/>
        </w:rPr>
        <w:t>  (</w:t>
      </w:r>
      <w:proofErr w:type="gramStart"/>
      <w:r w:rsidR="000665C7" w:rsidRPr="000665C7">
        <w:rPr>
          <w:rFonts w:eastAsia="Times New Roman" w:cs="Arial"/>
          <w:color w:val="000000"/>
          <w:kern w:val="0"/>
          <w:sz w:val="22"/>
          <w:lang w:eastAsia="fr-FR"/>
          <w14:ligatures w14:val="none"/>
        </w:rPr>
        <w:t>max</w:t>
      </w:r>
      <w:proofErr w:type="gramEnd"/>
      <w:r w:rsidR="000665C7" w:rsidRPr="000665C7">
        <w:rPr>
          <w:rFonts w:eastAsia="Times New Roman" w:cs="Arial"/>
          <w:color w:val="000000"/>
          <w:kern w:val="0"/>
          <w:sz w:val="22"/>
          <w:lang w:eastAsia="fr-FR"/>
          <w14:ligatures w14:val="none"/>
        </w:rPr>
        <w:t xml:space="preserve"> ½ page)</w:t>
      </w:r>
    </w:p>
    <w:p w14:paraId="37B5A493" w14:textId="77777777" w:rsidR="00E0092B" w:rsidRPr="00E0092B" w:rsidRDefault="00E0092B" w:rsidP="00E0092B">
      <w:pPr>
        <w:rPr>
          <w:sz w:val="12"/>
          <w:szCs w:val="12"/>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54E0C4C5"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2F013"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5312C834" w14:textId="77777777" w:rsidTr="00E0092B">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669C2" w14:textId="77777777" w:rsidR="000665C7" w:rsidRDefault="000665C7" w:rsidP="00E0092B">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Capacités matérielles et logistiques</w:t>
            </w:r>
            <w:r w:rsidRPr="000665C7">
              <w:rPr>
                <w:rFonts w:eastAsia="Times New Roman" w:cs="Arial"/>
                <w:b/>
                <w:bCs/>
                <w:color w:val="000000"/>
                <w:kern w:val="0"/>
                <w:szCs w:val="20"/>
                <w:lang w:eastAsia="fr-FR"/>
                <w14:ligatures w14:val="none"/>
              </w:rPr>
              <w:t> :</w:t>
            </w:r>
          </w:p>
          <w:p w14:paraId="54061EA0" w14:textId="77777777" w:rsidR="00E0092B" w:rsidRDefault="00E0092B" w:rsidP="00E0092B">
            <w:pPr>
              <w:rPr>
                <w:lang w:eastAsia="fr-FR"/>
              </w:rPr>
            </w:pPr>
          </w:p>
          <w:p w14:paraId="5181203E" w14:textId="77777777" w:rsidR="00E0092B" w:rsidRDefault="00E0092B" w:rsidP="00E0092B">
            <w:pPr>
              <w:rPr>
                <w:lang w:eastAsia="fr-FR"/>
              </w:rPr>
            </w:pPr>
          </w:p>
          <w:p w14:paraId="6E51F786" w14:textId="77777777" w:rsidR="00E0092B" w:rsidRDefault="00E0092B" w:rsidP="00E0092B">
            <w:pPr>
              <w:rPr>
                <w:lang w:eastAsia="fr-FR"/>
              </w:rPr>
            </w:pPr>
          </w:p>
          <w:p w14:paraId="4831B63F" w14:textId="77777777" w:rsidR="00E0092B" w:rsidRDefault="00E0092B" w:rsidP="00E0092B">
            <w:pPr>
              <w:rPr>
                <w:lang w:eastAsia="fr-FR"/>
              </w:rPr>
            </w:pPr>
          </w:p>
          <w:p w14:paraId="2F336A68" w14:textId="77777777" w:rsidR="002207D1" w:rsidRDefault="002207D1" w:rsidP="00E0092B">
            <w:pPr>
              <w:rPr>
                <w:lang w:eastAsia="fr-FR"/>
              </w:rPr>
            </w:pPr>
          </w:p>
          <w:p w14:paraId="6F44467D" w14:textId="77777777" w:rsidR="00E0092B" w:rsidRDefault="00E0092B" w:rsidP="00E0092B">
            <w:pPr>
              <w:rPr>
                <w:lang w:eastAsia="fr-FR"/>
              </w:rPr>
            </w:pPr>
          </w:p>
          <w:p w14:paraId="265504C9" w14:textId="77777777" w:rsidR="00E0092B" w:rsidRDefault="00E0092B" w:rsidP="00E0092B">
            <w:pPr>
              <w:rPr>
                <w:lang w:eastAsia="fr-FR"/>
              </w:rPr>
            </w:pPr>
          </w:p>
          <w:p w14:paraId="317F3A6B" w14:textId="77777777" w:rsidR="00E0092B" w:rsidRDefault="00E0092B" w:rsidP="00E0092B">
            <w:pPr>
              <w:rPr>
                <w:lang w:eastAsia="fr-FR"/>
              </w:rPr>
            </w:pPr>
          </w:p>
          <w:p w14:paraId="158965CB" w14:textId="2BD9CE4E" w:rsidR="00E0092B" w:rsidRPr="000665C7" w:rsidRDefault="00E0092B" w:rsidP="00E0092B">
            <w:pPr>
              <w:rPr>
                <w:lang w:eastAsia="fr-FR"/>
              </w:rPr>
            </w:pPr>
          </w:p>
        </w:tc>
      </w:tr>
    </w:tbl>
    <w:p w14:paraId="661E9DD1" w14:textId="3F993A16" w:rsidR="00E0092B" w:rsidRDefault="00E0092B">
      <w:pPr>
        <w:spacing w:line="276" w:lineRule="auto"/>
        <w:jc w:val="left"/>
        <w:rPr>
          <w:lang w:eastAsia="fr-FR"/>
        </w:rPr>
      </w:pPr>
      <w:r>
        <w:rPr>
          <w:lang w:eastAsia="fr-FR"/>
        </w:rPr>
        <w:br w:type="page"/>
      </w:r>
    </w:p>
    <w:p w14:paraId="536CDC53" w14:textId="1FCAC697" w:rsidR="000665C7" w:rsidRDefault="002207D1" w:rsidP="002207D1">
      <w:pPr>
        <w:shd w:val="clear" w:color="auto" w:fill="D1D1D1"/>
        <w:spacing w:after="16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7. </w:t>
      </w:r>
      <w:r w:rsidR="000665C7" w:rsidRPr="000665C7">
        <w:rPr>
          <w:rFonts w:eastAsia="Times New Roman" w:cs="Arial"/>
          <w:color w:val="000000"/>
          <w:kern w:val="0"/>
          <w:sz w:val="22"/>
          <w:lang w:eastAsia="fr-FR"/>
          <w14:ligatures w14:val="none"/>
        </w:rPr>
        <w:t>Vision de l’organisation du dispositif d’animation dans le cadre de FABACÉÉ</w:t>
      </w:r>
    </w:p>
    <w:p w14:paraId="6E40688D" w14:textId="77777777" w:rsidR="002207D1" w:rsidRPr="002207D1" w:rsidRDefault="002207D1" w:rsidP="002207D1">
      <w:pPr>
        <w:rPr>
          <w:sz w:val="12"/>
          <w:szCs w:val="12"/>
          <w:lang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271"/>
        <w:gridCol w:w="2552"/>
        <w:gridCol w:w="2409"/>
        <w:gridCol w:w="2787"/>
      </w:tblGrid>
      <w:tr w:rsidR="000665C7" w:rsidRPr="000665C7" w14:paraId="3ADD37C0" w14:textId="77777777" w:rsidTr="000665C7">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D4F0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w:t>
            </w:r>
          </w:p>
        </w:tc>
      </w:tr>
      <w:tr w:rsidR="000665C7" w:rsidRPr="000665C7" w14:paraId="66A9D9A4"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B09EC9" w14:textId="77777777" w:rsidR="000665C7" w:rsidRPr="000665C7" w:rsidRDefault="000665C7" w:rsidP="000665C7">
            <w:pPr>
              <w:jc w:val="left"/>
              <w:rPr>
                <w:rFonts w:eastAsia="Times New Roman" w:cs="Arial"/>
                <w:kern w:val="0"/>
                <w:sz w:val="24"/>
                <w:szCs w:val="24"/>
                <w:lang w:eastAsia="fr-FR"/>
                <w14:ligatures w14:val="none"/>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85D49" w14:textId="314E0739" w:rsidR="000665C7" w:rsidRPr="000665C7" w:rsidRDefault="000665C7" w:rsidP="000665C7">
            <w:pPr>
              <w:jc w:val="center"/>
              <w:rPr>
                <w:rFonts w:eastAsia="Times New Roman" w:cs="Arial"/>
                <w:kern w:val="0"/>
                <w:szCs w:val="20"/>
                <w:lang w:eastAsia="fr-FR"/>
                <w14:ligatures w14:val="none"/>
              </w:rPr>
            </w:pPr>
            <w:r w:rsidRPr="000665C7">
              <w:rPr>
                <w:rFonts w:eastAsia="Times New Roman" w:cs="Arial"/>
                <w:b/>
                <w:bCs/>
                <w:color w:val="000000"/>
                <w:kern w:val="0"/>
                <w:szCs w:val="20"/>
                <w:lang w:eastAsia="fr-FR"/>
                <w14:ligatures w14:val="none"/>
              </w:rPr>
              <w:t xml:space="preserve">Nom &amp; </w:t>
            </w:r>
            <w:r w:rsidR="00DC0F2C">
              <w:rPr>
                <w:rFonts w:eastAsia="Times New Roman" w:cs="Arial"/>
                <w:b/>
                <w:bCs/>
                <w:color w:val="000000"/>
                <w:kern w:val="0"/>
                <w:szCs w:val="20"/>
                <w:lang w:eastAsia="fr-FR"/>
                <w14:ligatures w14:val="none"/>
              </w:rPr>
              <w:t>P</w:t>
            </w:r>
            <w:r w:rsidRPr="000665C7">
              <w:rPr>
                <w:rFonts w:eastAsia="Times New Roman" w:cs="Arial"/>
                <w:b/>
                <w:bCs/>
                <w:color w:val="000000"/>
                <w:kern w:val="0"/>
                <w:szCs w:val="20"/>
                <w:lang w:eastAsia="fr-FR"/>
                <w14:ligatures w14:val="none"/>
              </w:rPr>
              <w:t>rénom de la personne </w:t>
            </w:r>
          </w:p>
          <w:p w14:paraId="56AF924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w:t>
            </w:r>
            <w:proofErr w:type="gramStart"/>
            <w:r w:rsidRPr="000665C7">
              <w:rPr>
                <w:rFonts w:eastAsia="Times New Roman" w:cs="Arial"/>
                <w:color w:val="000000"/>
                <w:kern w:val="0"/>
                <w:sz w:val="16"/>
                <w:szCs w:val="16"/>
                <w:lang w:eastAsia="fr-FR"/>
                <w14:ligatures w14:val="none"/>
              </w:rPr>
              <w:t>si</w:t>
            </w:r>
            <w:proofErr w:type="gramEnd"/>
            <w:r w:rsidRPr="000665C7">
              <w:rPr>
                <w:rFonts w:eastAsia="Times New Roman" w:cs="Arial"/>
                <w:color w:val="000000"/>
                <w:kern w:val="0"/>
                <w:sz w:val="16"/>
                <w:szCs w:val="16"/>
                <w:lang w:eastAsia="fr-FR"/>
                <w14:ligatures w14:val="none"/>
              </w:rPr>
              <w:t xml:space="preserve"> déjà identifiée)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461A4" w14:textId="3469072C" w:rsidR="000665C7" w:rsidRPr="000665C7" w:rsidRDefault="000665C7" w:rsidP="002207D1">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Liste des groupes accompagnés</w:t>
            </w: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2998F"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b/>
                <w:bCs/>
                <w:color w:val="000000"/>
                <w:kern w:val="0"/>
                <w:szCs w:val="20"/>
                <w:lang w:eastAsia="fr-FR"/>
                <w14:ligatures w14:val="none"/>
              </w:rPr>
              <w:t>Commentaires</w:t>
            </w:r>
          </w:p>
        </w:tc>
      </w:tr>
      <w:tr w:rsidR="000665C7" w:rsidRPr="000665C7" w14:paraId="144E4B81"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F487D"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Animateur 1</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CAA11"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53307" w14:textId="77777777" w:rsidR="000665C7" w:rsidRPr="002207D1" w:rsidRDefault="000665C7" w:rsidP="002207D1">
            <w:pPr>
              <w:rPr>
                <w:color w:val="808080" w:themeColor="background1" w:themeShade="80"/>
                <w:sz w:val="24"/>
                <w:szCs w:val="24"/>
                <w:lang w:eastAsia="fr-FR"/>
              </w:rPr>
            </w:pPr>
            <w:r w:rsidRPr="002207D1">
              <w:rPr>
                <w:color w:val="808080" w:themeColor="background1" w:themeShade="80"/>
                <w:lang w:eastAsia="fr-FR"/>
              </w:rPr>
              <w:t>Nom du groupe 1</w:t>
            </w:r>
          </w:p>
          <w:p w14:paraId="20B38044" w14:textId="77777777" w:rsidR="000665C7" w:rsidRPr="002207D1" w:rsidRDefault="000665C7" w:rsidP="002207D1">
            <w:pPr>
              <w:rPr>
                <w:color w:val="808080" w:themeColor="background1" w:themeShade="80"/>
                <w:sz w:val="24"/>
                <w:szCs w:val="24"/>
                <w:lang w:eastAsia="fr-FR"/>
              </w:rPr>
            </w:pPr>
            <w:r w:rsidRPr="002207D1">
              <w:rPr>
                <w:color w:val="808080" w:themeColor="background1" w:themeShade="80"/>
                <w:lang w:eastAsia="fr-FR"/>
              </w:rPr>
              <w:t>Nom du groupe 2</w:t>
            </w:r>
          </w:p>
          <w:p w14:paraId="214C79C3" w14:textId="77777777" w:rsidR="000665C7" w:rsidRPr="002207D1" w:rsidRDefault="000665C7" w:rsidP="002207D1">
            <w:pPr>
              <w:rPr>
                <w:color w:val="808080" w:themeColor="background1" w:themeShade="80"/>
                <w:sz w:val="24"/>
                <w:szCs w:val="24"/>
                <w:lang w:eastAsia="fr-FR"/>
              </w:rPr>
            </w:pPr>
            <w:r w:rsidRPr="002207D1">
              <w:rPr>
                <w:color w:val="808080" w:themeColor="background1" w:themeShade="80"/>
                <w:lang w:eastAsia="fr-FR"/>
              </w:rPr>
              <w:t>Nom du groupe 3</w:t>
            </w: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7E524" w14:textId="77777777" w:rsidR="000665C7" w:rsidRPr="000665C7" w:rsidRDefault="000665C7" w:rsidP="002207D1">
            <w:pPr>
              <w:rPr>
                <w:sz w:val="24"/>
                <w:szCs w:val="24"/>
                <w:lang w:eastAsia="fr-FR"/>
              </w:rPr>
            </w:pPr>
          </w:p>
        </w:tc>
      </w:tr>
      <w:tr w:rsidR="000665C7" w:rsidRPr="000665C7" w14:paraId="0EC6E0C8"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35AE6"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Animateur 2</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2E485"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5C0A6" w14:textId="77777777" w:rsidR="000665C7" w:rsidRPr="000665C7" w:rsidRDefault="000665C7" w:rsidP="002207D1">
            <w:pPr>
              <w:rPr>
                <w:sz w:val="24"/>
                <w:szCs w:val="24"/>
                <w:lang w:eastAsia="fr-FR"/>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C5D5F" w14:textId="77777777" w:rsidR="000665C7" w:rsidRPr="000665C7" w:rsidRDefault="000665C7" w:rsidP="002207D1">
            <w:pPr>
              <w:rPr>
                <w:sz w:val="24"/>
                <w:szCs w:val="24"/>
                <w:lang w:eastAsia="fr-FR"/>
              </w:rPr>
            </w:pPr>
          </w:p>
        </w:tc>
      </w:tr>
      <w:tr w:rsidR="000665C7" w:rsidRPr="000665C7" w14:paraId="016A7AB9"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A05E9"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Animateur 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1B0C2"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6D8B8" w14:textId="77777777" w:rsidR="000665C7" w:rsidRPr="000665C7" w:rsidRDefault="000665C7" w:rsidP="002207D1">
            <w:pPr>
              <w:rPr>
                <w:sz w:val="24"/>
                <w:szCs w:val="24"/>
                <w:lang w:eastAsia="fr-FR"/>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4E74E" w14:textId="77777777" w:rsidR="000665C7" w:rsidRPr="000665C7" w:rsidRDefault="000665C7" w:rsidP="002207D1">
            <w:pPr>
              <w:rPr>
                <w:sz w:val="24"/>
                <w:szCs w:val="24"/>
                <w:lang w:eastAsia="fr-FR"/>
              </w:rPr>
            </w:pPr>
          </w:p>
        </w:tc>
      </w:tr>
      <w:tr w:rsidR="000665C7" w:rsidRPr="000665C7" w14:paraId="1EBEEFCC" w14:textId="77777777" w:rsidTr="002207D1">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2C772" w14:textId="77777777" w:rsidR="000665C7" w:rsidRPr="000665C7" w:rsidRDefault="000665C7" w:rsidP="000665C7">
            <w:pPr>
              <w:jc w:val="left"/>
              <w:rPr>
                <w:rFonts w:eastAsia="Times New Roman" w:cs="Arial"/>
                <w:kern w:val="0"/>
                <w:sz w:val="24"/>
                <w:szCs w:val="24"/>
                <w:lang w:eastAsia="fr-FR"/>
                <w14:ligatures w14:val="none"/>
              </w:rPr>
            </w:pPr>
            <w:r w:rsidRPr="000665C7">
              <w:rPr>
                <w:rFonts w:eastAsia="Times New Roman" w:cs="Arial"/>
                <w:color w:val="000000"/>
                <w:kern w:val="0"/>
                <w:sz w:val="16"/>
                <w:szCs w:val="16"/>
                <w:lang w:eastAsia="fr-FR"/>
                <w14:ligatures w14:val="none"/>
              </w:rPr>
              <w:t>….</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A621E" w14:textId="77777777" w:rsidR="000665C7" w:rsidRPr="000665C7" w:rsidRDefault="000665C7" w:rsidP="002207D1">
            <w:pPr>
              <w:rPr>
                <w:lang w:eastAsia="fr-FR"/>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2E819" w14:textId="77777777" w:rsidR="000665C7" w:rsidRPr="000665C7" w:rsidRDefault="000665C7" w:rsidP="002207D1">
            <w:pPr>
              <w:rPr>
                <w:sz w:val="24"/>
                <w:szCs w:val="24"/>
                <w:lang w:eastAsia="fr-FR"/>
              </w:rPr>
            </w:pPr>
          </w:p>
        </w:tc>
        <w:tc>
          <w:tcPr>
            <w:tcW w:w="27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EE0B1" w14:textId="77777777" w:rsidR="000665C7" w:rsidRPr="000665C7" w:rsidRDefault="000665C7" w:rsidP="002207D1">
            <w:pPr>
              <w:rPr>
                <w:sz w:val="24"/>
                <w:szCs w:val="24"/>
                <w:lang w:eastAsia="fr-FR"/>
              </w:rPr>
            </w:pPr>
          </w:p>
        </w:tc>
      </w:tr>
    </w:tbl>
    <w:p w14:paraId="1E022493" w14:textId="00D1769C" w:rsidR="000665C7" w:rsidRDefault="000665C7" w:rsidP="00385DFA">
      <w:pPr>
        <w:rPr>
          <w:lang w:eastAsia="fr-FR"/>
        </w:rPr>
      </w:pPr>
    </w:p>
    <w:p w14:paraId="3E8667CD" w14:textId="77777777" w:rsidR="00385DFA" w:rsidRPr="000665C7" w:rsidRDefault="00385DFA" w:rsidP="00385DFA">
      <w:pPr>
        <w:rPr>
          <w:lang w:eastAsia="fr-FR"/>
        </w:rPr>
      </w:pPr>
    </w:p>
    <w:p w14:paraId="5341EF79" w14:textId="04908B2C" w:rsidR="000665C7" w:rsidRDefault="00385DFA" w:rsidP="00385DFA">
      <w:pPr>
        <w:shd w:val="clear" w:color="auto" w:fill="D1D1D1"/>
        <w:spacing w:after="16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8. </w:t>
      </w:r>
      <w:r w:rsidR="000665C7" w:rsidRPr="000665C7">
        <w:rPr>
          <w:rFonts w:eastAsia="Times New Roman" w:cs="Arial"/>
          <w:color w:val="000000"/>
          <w:kern w:val="0"/>
          <w:sz w:val="22"/>
          <w:lang w:eastAsia="fr-FR"/>
          <w14:ligatures w14:val="none"/>
        </w:rPr>
        <w:t>Présentation des personnes envisagées au poste d’animation : Si la personne est déjà salariée ou identifiée pour le poste, présenter brièvement son profil et ses atouts pour le programme FABACÉÉ, notamment l’expérience d’animation, ainsi que l’expérience avec le ou les groupes partenaires (max 1/3 de page)</w:t>
      </w:r>
    </w:p>
    <w:p w14:paraId="238CC728"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Pour chaque personne envisagée au poste d’animation (si la personne est déjà identifiée), présenter le tableau suivant</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0A355634" w14:textId="77777777" w:rsidTr="00385DFA">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106F8"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de la structure d’accompagnement à laquelle est rattachée la personne</w:t>
            </w:r>
          </w:p>
        </w:tc>
      </w:tr>
      <w:tr w:rsidR="000665C7" w:rsidRPr="000665C7" w14:paraId="08E7679C" w14:textId="77777777" w:rsidTr="00385DFA">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8B0E7"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Nom et prénom de la personne identifiée pour le poste animateur</w:t>
            </w:r>
          </w:p>
        </w:tc>
      </w:tr>
      <w:tr w:rsidR="000665C7" w:rsidRPr="000665C7" w14:paraId="620F31FB" w14:textId="77777777" w:rsidTr="00385DFA">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CADC9" w14:textId="77777777" w:rsidR="000665C7" w:rsidRDefault="000665C7" w:rsidP="00385DFA">
            <w:pPr>
              <w:jc w:val="left"/>
              <w:rPr>
                <w:rFonts w:eastAsia="Times New Roman" w:cs="Arial"/>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Présentation de la personne envisagée au poste d’animation</w:t>
            </w:r>
            <w:r w:rsidRPr="000665C7">
              <w:rPr>
                <w:rFonts w:eastAsia="Times New Roman" w:cs="Arial"/>
                <w:color w:val="000000"/>
                <w:kern w:val="0"/>
                <w:szCs w:val="20"/>
                <w:u w:val="single"/>
                <w:lang w:eastAsia="fr-FR"/>
                <w14:ligatures w14:val="none"/>
              </w:rPr>
              <w:t> : </w:t>
            </w:r>
          </w:p>
          <w:p w14:paraId="7C50975D" w14:textId="77777777" w:rsidR="00385DFA" w:rsidRDefault="00385DFA" w:rsidP="00385DFA">
            <w:pPr>
              <w:rPr>
                <w:lang w:eastAsia="fr-FR"/>
              </w:rPr>
            </w:pPr>
          </w:p>
          <w:p w14:paraId="357F5185" w14:textId="77777777" w:rsidR="00385DFA" w:rsidRDefault="00385DFA" w:rsidP="00385DFA">
            <w:pPr>
              <w:rPr>
                <w:lang w:eastAsia="fr-FR"/>
              </w:rPr>
            </w:pPr>
          </w:p>
          <w:p w14:paraId="4135BF4D" w14:textId="77777777" w:rsidR="00385DFA" w:rsidRDefault="00385DFA" w:rsidP="00385DFA">
            <w:pPr>
              <w:rPr>
                <w:lang w:eastAsia="fr-FR"/>
              </w:rPr>
            </w:pPr>
          </w:p>
          <w:p w14:paraId="72353F26" w14:textId="77777777" w:rsidR="00385DFA" w:rsidRDefault="00385DFA" w:rsidP="00385DFA">
            <w:pPr>
              <w:rPr>
                <w:lang w:eastAsia="fr-FR"/>
              </w:rPr>
            </w:pPr>
          </w:p>
          <w:p w14:paraId="30E35E83" w14:textId="77777777" w:rsidR="00385DFA" w:rsidRDefault="00385DFA" w:rsidP="00385DFA">
            <w:pPr>
              <w:rPr>
                <w:lang w:eastAsia="fr-FR"/>
              </w:rPr>
            </w:pPr>
          </w:p>
          <w:p w14:paraId="28D1CDBD" w14:textId="77777777" w:rsidR="00385DFA" w:rsidRDefault="00385DFA" w:rsidP="00385DFA">
            <w:pPr>
              <w:rPr>
                <w:lang w:eastAsia="fr-FR"/>
              </w:rPr>
            </w:pPr>
          </w:p>
          <w:p w14:paraId="7731CDE1" w14:textId="77777777" w:rsidR="00385DFA" w:rsidRDefault="00385DFA" w:rsidP="00385DFA">
            <w:pPr>
              <w:rPr>
                <w:lang w:eastAsia="fr-FR"/>
              </w:rPr>
            </w:pPr>
          </w:p>
          <w:p w14:paraId="36D4EA29" w14:textId="77777777" w:rsidR="00385DFA" w:rsidRDefault="00385DFA" w:rsidP="00385DFA">
            <w:pPr>
              <w:rPr>
                <w:lang w:eastAsia="fr-FR"/>
              </w:rPr>
            </w:pPr>
          </w:p>
          <w:p w14:paraId="17CD912B" w14:textId="77777777" w:rsidR="00385DFA" w:rsidRDefault="00385DFA" w:rsidP="00385DFA">
            <w:pPr>
              <w:rPr>
                <w:lang w:eastAsia="fr-FR"/>
              </w:rPr>
            </w:pPr>
          </w:p>
          <w:p w14:paraId="6DFF2358" w14:textId="77777777" w:rsidR="00385DFA" w:rsidRDefault="00385DFA" w:rsidP="00385DFA">
            <w:pPr>
              <w:rPr>
                <w:lang w:eastAsia="fr-FR"/>
              </w:rPr>
            </w:pPr>
          </w:p>
          <w:p w14:paraId="2B4292F1" w14:textId="77777777" w:rsidR="00385DFA" w:rsidRDefault="00385DFA" w:rsidP="00385DFA">
            <w:pPr>
              <w:rPr>
                <w:lang w:eastAsia="fr-FR"/>
              </w:rPr>
            </w:pPr>
          </w:p>
          <w:p w14:paraId="4811D3DE" w14:textId="77777777" w:rsidR="00385DFA" w:rsidRDefault="00385DFA" w:rsidP="00385DFA">
            <w:pPr>
              <w:rPr>
                <w:lang w:eastAsia="fr-FR"/>
              </w:rPr>
            </w:pPr>
          </w:p>
          <w:p w14:paraId="7EB8627A" w14:textId="77777777" w:rsidR="00385DFA" w:rsidRDefault="00385DFA" w:rsidP="00385DFA">
            <w:pPr>
              <w:rPr>
                <w:lang w:eastAsia="fr-FR"/>
              </w:rPr>
            </w:pPr>
          </w:p>
          <w:p w14:paraId="553C1839" w14:textId="77777777" w:rsidR="00385DFA" w:rsidRDefault="00385DFA" w:rsidP="00385DFA">
            <w:pPr>
              <w:rPr>
                <w:lang w:eastAsia="fr-FR"/>
              </w:rPr>
            </w:pPr>
          </w:p>
          <w:p w14:paraId="02506A6B" w14:textId="7FFA3E56" w:rsidR="00385DFA" w:rsidRPr="000665C7" w:rsidRDefault="00385DFA" w:rsidP="00385DFA">
            <w:pPr>
              <w:rPr>
                <w:lang w:eastAsia="fr-FR"/>
              </w:rPr>
            </w:pPr>
          </w:p>
        </w:tc>
      </w:tr>
    </w:tbl>
    <w:p w14:paraId="6849BD7C" w14:textId="72A0DDD8" w:rsidR="00DB43C9" w:rsidRDefault="00DB43C9" w:rsidP="00385DFA">
      <w:pPr>
        <w:rPr>
          <w:lang w:eastAsia="fr-FR"/>
        </w:rPr>
      </w:pPr>
    </w:p>
    <w:p w14:paraId="206B98B0" w14:textId="77777777" w:rsidR="00DB43C9" w:rsidRDefault="00DB43C9">
      <w:pPr>
        <w:spacing w:line="276" w:lineRule="auto"/>
        <w:jc w:val="left"/>
        <w:rPr>
          <w:lang w:eastAsia="fr-FR"/>
        </w:rPr>
      </w:pPr>
      <w:r>
        <w:rPr>
          <w:lang w:eastAsia="fr-FR"/>
        </w:rPr>
        <w:br w:type="page"/>
      </w:r>
    </w:p>
    <w:p w14:paraId="7BFD6357" w14:textId="55D83DD9" w:rsidR="000665C7" w:rsidRPr="000665C7" w:rsidRDefault="00DB43C9" w:rsidP="00DB43C9">
      <w:pPr>
        <w:pStyle w:val="Paragraphedeliste"/>
        <w:shd w:val="clear" w:color="auto" w:fill="E97132"/>
        <w:spacing w:after="120"/>
        <w:ind w:left="284"/>
        <w:jc w:val="left"/>
        <w:rPr>
          <w:rFonts w:eastAsia="Times New Roman" w:cs="Arial"/>
          <w:color w:val="FFFFFF"/>
          <w:kern w:val="0"/>
          <w:sz w:val="32"/>
          <w:szCs w:val="32"/>
          <w:lang w:eastAsia="fr-FR"/>
          <w14:ligatures w14:val="none"/>
        </w:rPr>
      </w:pPr>
      <w:r>
        <w:rPr>
          <w:rFonts w:eastAsia="Times New Roman" w:cs="Arial"/>
          <w:color w:val="FFFFFF"/>
          <w:kern w:val="0"/>
          <w:sz w:val="32"/>
          <w:szCs w:val="32"/>
          <w:lang w:eastAsia="fr-FR"/>
          <w14:ligatures w14:val="none"/>
        </w:rPr>
        <w:lastRenderedPageBreak/>
        <w:t xml:space="preserve">C- </w:t>
      </w:r>
      <w:r w:rsidR="000665C7" w:rsidRPr="000665C7">
        <w:rPr>
          <w:rFonts w:eastAsia="Times New Roman" w:cs="Arial"/>
          <w:color w:val="FFFFFF"/>
          <w:kern w:val="0"/>
          <w:sz w:val="32"/>
          <w:szCs w:val="32"/>
          <w:lang w:eastAsia="fr-FR"/>
          <w14:ligatures w14:val="none"/>
        </w:rPr>
        <w:t>Eléments relatifs aux groupes d’exploitations agricoles</w:t>
      </w:r>
    </w:p>
    <w:p w14:paraId="42D90CCC" w14:textId="77777777" w:rsidR="000665C7" w:rsidRPr="000665C7" w:rsidRDefault="000665C7" w:rsidP="000665C7">
      <w:pPr>
        <w:spacing w:after="120"/>
        <w:jc w:val="left"/>
        <w:rPr>
          <w:rFonts w:eastAsia="Times New Roman" w:cs="Arial"/>
          <w:kern w:val="0"/>
          <w:sz w:val="24"/>
          <w:szCs w:val="24"/>
          <w:lang w:eastAsia="fr-FR"/>
          <w14:ligatures w14:val="none"/>
        </w:rPr>
      </w:pPr>
      <w:r w:rsidRPr="000665C7">
        <w:rPr>
          <w:rFonts w:ascii="Segoe UI Symbol" w:eastAsia="Times New Roman" w:hAnsi="Segoe UI Symbol" w:cs="Segoe UI Symbol"/>
          <w:b/>
          <w:bCs/>
          <w:color w:val="4A86E8"/>
          <w:kern w:val="0"/>
          <w:sz w:val="24"/>
          <w:szCs w:val="24"/>
          <w:lang w:eastAsia="fr-FR"/>
          <w14:ligatures w14:val="none"/>
        </w:rPr>
        <w:t>➩</w:t>
      </w:r>
      <w:r w:rsidRPr="000665C7">
        <w:rPr>
          <w:rFonts w:eastAsia="Times New Roman" w:cs="Arial"/>
          <w:b/>
          <w:bCs/>
          <w:color w:val="4A86E8"/>
          <w:kern w:val="0"/>
          <w:sz w:val="24"/>
          <w:szCs w:val="24"/>
          <w:lang w:eastAsia="fr-FR"/>
          <w14:ligatures w14:val="none"/>
        </w:rPr>
        <w:t>Pour chaque groupe partenaire du regroupement, copier la section et répondre aux 4 questions suivantes.</w:t>
      </w:r>
    </w:p>
    <w:p w14:paraId="1BCCC242" w14:textId="77777777" w:rsidR="000665C7" w:rsidRPr="000665C7" w:rsidRDefault="000665C7" w:rsidP="000665C7">
      <w:pPr>
        <w:shd w:val="clear" w:color="auto" w:fill="F6C6AC"/>
        <w:spacing w:after="120"/>
        <w:jc w:val="left"/>
        <w:rPr>
          <w:rFonts w:eastAsia="Times New Roman" w:cs="Arial"/>
          <w:kern w:val="0"/>
          <w:sz w:val="24"/>
          <w:szCs w:val="24"/>
          <w:lang w:eastAsia="fr-FR"/>
          <w14:ligatures w14:val="none"/>
        </w:rPr>
      </w:pPr>
      <w:r w:rsidRPr="000665C7">
        <w:rPr>
          <w:rFonts w:eastAsia="Times New Roman" w:cs="Arial"/>
          <w:b/>
          <w:bCs/>
          <w:color w:val="FFFFFF"/>
          <w:kern w:val="0"/>
          <w:sz w:val="22"/>
          <w:lang w:eastAsia="fr-FR"/>
          <w14:ligatures w14:val="none"/>
        </w:rPr>
        <w:t xml:space="preserve">GROUPE 1 : </w:t>
      </w:r>
      <w:r w:rsidRPr="000665C7">
        <w:rPr>
          <w:rFonts w:eastAsia="Times New Roman" w:cs="Arial"/>
          <w:b/>
          <w:bCs/>
          <w:i/>
          <w:iCs/>
          <w:color w:val="FFFFFF"/>
          <w:kern w:val="0"/>
          <w:sz w:val="22"/>
          <w:lang w:eastAsia="fr-FR"/>
          <w14:ligatures w14:val="none"/>
        </w:rPr>
        <w:t>nom du groupe (nom de la structure d’accompagnement partenaire)</w:t>
      </w:r>
    </w:p>
    <w:p w14:paraId="6EB721E1" w14:textId="77777777" w:rsidR="00DB43C9" w:rsidRPr="00DB43C9" w:rsidRDefault="00DB43C9" w:rsidP="00DB43C9">
      <w:pPr>
        <w:rPr>
          <w:sz w:val="4"/>
          <w:szCs w:val="4"/>
          <w:lang w:eastAsia="fr-FR"/>
        </w:rPr>
      </w:pPr>
    </w:p>
    <w:p w14:paraId="194510C8" w14:textId="261780DB" w:rsidR="000665C7" w:rsidRPr="000665C7" w:rsidRDefault="00DB43C9" w:rsidP="00DB43C9">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1. </w:t>
      </w:r>
      <w:r w:rsidR="000665C7" w:rsidRPr="000665C7">
        <w:rPr>
          <w:rFonts w:eastAsia="Times New Roman" w:cs="Arial"/>
          <w:color w:val="000000"/>
          <w:kern w:val="0"/>
          <w:sz w:val="22"/>
          <w:lang w:eastAsia="fr-FR"/>
          <w14:ligatures w14:val="none"/>
        </w:rPr>
        <w:t xml:space="preserve">Présentation synthétique du groupe </w:t>
      </w:r>
      <w:r w:rsidR="000665C7" w:rsidRPr="000665C7">
        <w:rPr>
          <w:rFonts w:eastAsia="Times New Roman" w:cs="Arial"/>
          <w:color w:val="000000"/>
          <w:kern w:val="0"/>
          <w:sz w:val="16"/>
          <w:szCs w:val="16"/>
          <w:lang w:eastAsia="fr-FR"/>
          <w14:ligatures w14:val="none"/>
        </w:rPr>
        <w:t xml:space="preserve">(genèse, thématique d’intervention, ancrage local, participation à des dynamiques de réseau, autres informations utiles) </w:t>
      </w:r>
      <w:r w:rsidR="000665C7" w:rsidRPr="000665C7">
        <w:rPr>
          <w:rFonts w:eastAsia="Times New Roman" w:cs="Arial"/>
          <w:color w:val="000000"/>
          <w:kern w:val="0"/>
          <w:sz w:val="22"/>
          <w:lang w:eastAsia="fr-FR"/>
          <w14:ligatures w14:val="none"/>
        </w:rPr>
        <w:t>(max ½ page)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14042BF0"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181FB"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405DF363"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17903" w14:textId="77777777" w:rsidR="000665C7" w:rsidRDefault="000665C7" w:rsidP="00DB43C9">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Présentation du groupe :</w:t>
            </w:r>
          </w:p>
          <w:p w14:paraId="5F6BB3C6" w14:textId="77777777" w:rsidR="00DB43C9" w:rsidRDefault="00DB43C9" w:rsidP="00DB43C9">
            <w:pPr>
              <w:rPr>
                <w:lang w:eastAsia="fr-FR"/>
              </w:rPr>
            </w:pPr>
          </w:p>
          <w:p w14:paraId="47ECC24A" w14:textId="77777777" w:rsidR="00DB43C9" w:rsidRDefault="00DB43C9" w:rsidP="00DB43C9">
            <w:pPr>
              <w:rPr>
                <w:lang w:eastAsia="fr-FR"/>
              </w:rPr>
            </w:pPr>
          </w:p>
          <w:p w14:paraId="000F6A1C" w14:textId="77777777" w:rsidR="00DB43C9" w:rsidRDefault="00DB43C9" w:rsidP="00DB43C9">
            <w:pPr>
              <w:rPr>
                <w:lang w:eastAsia="fr-FR"/>
              </w:rPr>
            </w:pPr>
          </w:p>
          <w:p w14:paraId="772A0B63" w14:textId="77777777" w:rsidR="00DB43C9" w:rsidRDefault="00DB43C9" w:rsidP="00DB43C9">
            <w:pPr>
              <w:rPr>
                <w:lang w:eastAsia="fr-FR"/>
              </w:rPr>
            </w:pPr>
          </w:p>
          <w:p w14:paraId="638EB5F4" w14:textId="77777777" w:rsidR="00DB43C9" w:rsidRDefault="00DB43C9" w:rsidP="00DB43C9">
            <w:pPr>
              <w:rPr>
                <w:lang w:eastAsia="fr-FR"/>
              </w:rPr>
            </w:pPr>
          </w:p>
          <w:p w14:paraId="67F6CBC1" w14:textId="77777777" w:rsidR="00DB43C9" w:rsidRDefault="00DB43C9" w:rsidP="00DB43C9">
            <w:pPr>
              <w:rPr>
                <w:lang w:eastAsia="fr-FR"/>
              </w:rPr>
            </w:pPr>
          </w:p>
          <w:p w14:paraId="76FE0DC6" w14:textId="77777777" w:rsidR="00DB43C9" w:rsidRDefault="00DB43C9" w:rsidP="00DB43C9">
            <w:pPr>
              <w:rPr>
                <w:lang w:eastAsia="fr-FR"/>
              </w:rPr>
            </w:pPr>
          </w:p>
          <w:p w14:paraId="7E9638BF" w14:textId="77777777" w:rsidR="00DB43C9" w:rsidRDefault="00DB43C9" w:rsidP="00DB43C9">
            <w:pPr>
              <w:rPr>
                <w:lang w:eastAsia="fr-FR"/>
              </w:rPr>
            </w:pPr>
          </w:p>
          <w:p w14:paraId="1895A815" w14:textId="4F1FC105" w:rsidR="00DB43C9" w:rsidRPr="000665C7" w:rsidRDefault="00DB43C9" w:rsidP="00DB43C9">
            <w:pPr>
              <w:rPr>
                <w:lang w:eastAsia="fr-FR"/>
              </w:rPr>
            </w:pPr>
          </w:p>
        </w:tc>
      </w:tr>
    </w:tbl>
    <w:p w14:paraId="6F4EFAEC" w14:textId="640C048D" w:rsidR="000665C7" w:rsidRDefault="000665C7" w:rsidP="00DB43C9">
      <w:pPr>
        <w:rPr>
          <w:lang w:eastAsia="fr-FR"/>
        </w:rPr>
      </w:pPr>
    </w:p>
    <w:p w14:paraId="4970B33D" w14:textId="77777777" w:rsidR="00DB43C9" w:rsidRPr="000665C7" w:rsidRDefault="00DB43C9" w:rsidP="00DB43C9">
      <w:pPr>
        <w:rPr>
          <w:lang w:eastAsia="fr-FR"/>
        </w:rPr>
      </w:pPr>
    </w:p>
    <w:p w14:paraId="43FD2765" w14:textId="7418BC2C" w:rsidR="000665C7" w:rsidRDefault="00DB43C9" w:rsidP="00DB43C9">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2. </w:t>
      </w:r>
      <w:r w:rsidR="000665C7" w:rsidRPr="000665C7">
        <w:rPr>
          <w:rFonts w:eastAsia="Times New Roman" w:cs="Arial"/>
          <w:color w:val="000000"/>
          <w:kern w:val="0"/>
          <w:sz w:val="22"/>
          <w:lang w:eastAsia="fr-FR"/>
          <w14:ligatures w14:val="none"/>
        </w:rPr>
        <w:t xml:space="preserve">Description des actions déjà menées en commun par </w:t>
      </w:r>
      <w:r w:rsidR="000665C7" w:rsidRPr="000665C7">
        <w:rPr>
          <w:rFonts w:eastAsia="Times New Roman" w:cs="Arial"/>
          <w:color w:val="000000"/>
          <w:kern w:val="0"/>
          <w:sz w:val="22"/>
          <w:shd w:val="clear" w:color="auto" w:fill="D1D1D1"/>
          <w:lang w:eastAsia="fr-FR"/>
          <w14:ligatures w14:val="none"/>
        </w:rPr>
        <w:t xml:space="preserve">le groupe </w:t>
      </w:r>
      <w:r w:rsidR="000665C7" w:rsidRPr="000665C7">
        <w:rPr>
          <w:rFonts w:eastAsia="Times New Roman" w:cs="Arial"/>
          <w:color w:val="000000"/>
          <w:kern w:val="0"/>
          <w:sz w:val="16"/>
          <w:szCs w:val="16"/>
          <w:lang w:eastAsia="fr-FR"/>
          <w14:ligatures w14:val="none"/>
        </w:rPr>
        <w:t xml:space="preserve">(animation technique, achats groupées, chantiers en commun, matériel en commun, conduite d’étude au bénéfice du groupe…) </w:t>
      </w:r>
      <w:r w:rsidR="000665C7" w:rsidRPr="000665C7">
        <w:rPr>
          <w:rFonts w:eastAsia="Times New Roman" w:cs="Arial"/>
          <w:color w:val="000000"/>
          <w:kern w:val="0"/>
          <w:sz w:val="22"/>
          <w:lang w:eastAsia="fr-FR"/>
          <w14:ligatures w14:val="none"/>
        </w:rPr>
        <w:t>(max ½ page)</w:t>
      </w:r>
    </w:p>
    <w:p w14:paraId="38FBC5FB" w14:textId="77777777" w:rsidR="00DB43C9" w:rsidRPr="00DB43C9" w:rsidRDefault="00DB43C9" w:rsidP="00DB43C9">
      <w:pPr>
        <w:rPr>
          <w:sz w:val="4"/>
          <w:szCs w:val="4"/>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7CBB18A5"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D2AAD"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0C2F821A"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FFE13" w14:textId="77777777" w:rsidR="000665C7" w:rsidRDefault="000665C7" w:rsidP="00DB43C9">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Actions déjà menées en commun actuellement ou par le passé :</w:t>
            </w:r>
          </w:p>
          <w:p w14:paraId="774245A5" w14:textId="77777777" w:rsidR="00DB43C9" w:rsidRDefault="00DB43C9" w:rsidP="00DB43C9">
            <w:pPr>
              <w:rPr>
                <w:lang w:eastAsia="fr-FR"/>
              </w:rPr>
            </w:pPr>
          </w:p>
          <w:p w14:paraId="1D6A5009" w14:textId="77777777" w:rsidR="00DB43C9" w:rsidRDefault="00DB43C9" w:rsidP="00DB43C9">
            <w:pPr>
              <w:rPr>
                <w:lang w:eastAsia="fr-FR"/>
              </w:rPr>
            </w:pPr>
          </w:p>
          <w:p w14:paraId="4AFEF846" w14:textId="77777777" w:rsidR="00DB43C9" w:rsidRDefault="00DB43C9" w:rsidP="00DB43C9">
            <w:pPr>
              <w:rPr>
                <w:lang w:eastAsia="fr-FR"/>
              </w:rPr>
            </w:pPr>
          </w:p>
          <w:p w14:paraId="10D89AD6" w14:textId="77777777" w:rsidR="00DB43C9" w:rsidRDefault="00DB43C9" w:rsidP="00DB43C9">
            <w:pPr>
              <w:rPr>
                <w:lang w:eastAsia="fr-FR"/>
              </w:rPr>
            </w:pPr>
          </w:p>
          <w:p w14:paraId="2AB5815E" w14:textId="77777777" w:rsidR="00DB43C9" w:rsidRDefault="00DB43C9" w:rsidP="00DB43C9">
            <w:pPr>
              <w:rPr>
                <w:lang w:eastAsia="fr-FR"/>
              </w:rPr>
            </w:pPr>
          </w:p>
          <w:p w14:paraId="3B26783B" w14:textId="77777777" w:rsidR="00DB43C9" w:rsidRDefault="00DB43C9" w:rsidP="00DB43C9">
            <w:pPr>
              <w:rPr>
                <w:lang w:eastAsia="fr-FR"/>
              </w:rPr>
            </w:pPr>
          </w:p>
          <w:p w14:paraId="07505388" w14:textId="77777777" w:rsidR="00DB43C9" w:rsidRDefault="00DB43C9" w:rsidP="00DB43C9">
            <w:pPr>
              <w:rPr>
                <w:lang w:eastAsia="fr-FR"/>
              </w:rPr>
            </w:pPr>
          </w:p>
          <w:p w14:paraId="580A38B2" w14:textId="77777777" w:rsidR="00DB43C9" w:rsidRDefault="00DB43C9" w:rsidP="00DB43C9">
            <w:pPr>
              <w:rPr>
                <w:lang w:eastAsia="fr-FR"/>
              </w:rPr>
            </w:pPr>
          </w:p>
          <w:p w14:paraId="4964B08B" w14:textId="77777777" w:rsidR="00DB43C9" w:rsidRDefault="00DB43C9" w:rsidP="00DB43C9">
            <w:pPr>
              <w:rPr>
                <w:lang w:eastAsia="fr-FR"/>
              </w:rPr>
            </w:pPr>
          </w:p>
          <w:p w14:paraId="3DFCA5D6" w14:textId="77777777" w:rsidR="00DB43C9" w:rsidRDefault="00DB43C9" w:rsidP="00DB43C9">
            <w:pPr>
              <w:rPr>
                <w:lang w:eastAsia="fr-FR"/>
              </w:rPr>
            </w:pPr>
          </w:p>
          <w:p w14:paraId="05FE69DA" w14:textId="61483961" w:rsidR="00DB43C9" w:rsidRPr="000665C7" w:rsidRDefault="00DB43C9" w:rsidP="00DB43C9">
            <w:pPr>
              <w:rPr>
                <w:lang w:eastAsia="fr-FR"/>
              </w:rPr>
            </w:pPr>
          </w:p>
        </w:tc>
      </w:tr>
    </w:tbl>
    <w:p w14:paraId="159ED1E0" w14:textId="2072C894" w:rsidR="000665C7" w:rsidRDefault="000665C7" w:rsidP="00DB43C9">
      <w:pPr>
        <w:rPr>
          <w:lang w:eastAsia="fr-FR"/>
        </w:rPr>
      </w:pPr>
    </w:p>
    <w:p w14:paraId="78AF0B17" w14:textId="77777777" w:rsidR="00DB43C9" w:rsidRDefault="00DB43C9" w:rsidP="00DB43C9">
      <w:pPr>
        <w:rPr>
          <w:lang w:eastAsia="fr-FR"/>
        </w:rPr>
      </w:pPr>
    </w:p>
    <w:p w14:paraId="08E63B38" w14:textId="1B33972F" w:rsidR="000665C7" w:rsidRPr="000665C7" w:rsidRDefault="00DB43C9" w:rsidP="00DB43C9">
      <w:pPr>
        <w:shd w:val="clear" w:color="auto" w:fill="D1D1D1"/>
        <w:spacing w:after="120"/>
        <w:textAlignment w:val="baseline"/>
        <w:rPr>
          <w:rFonts w:eastAsia="Times New Roman" w:cs="Arial"/>
          <w:color w:val="000000"/>
          <w:kern w:val="0"/>
          <w:sz w:val="22"/>
          <w:lang w:eastAsia="fr-FR"/>
          <w14:ligatures w14:val="none"/>
        </w:rPr>
      </w:pPr>
      <w:r>
        <w:rPr>
          <w:color w:val="000000"/>
          <w:lang w:eastAsia="fr-FR"/>
        </w:rPr>
        <w:t xml:space="preserve">3. </w:t>
      </w:r>
      <w:r w:rsidR="000665C7" w:rsidRPr="000665C7">
        <w:rPr>
          <w:rFonts w:eastAsia="Times New Roman" w:cs="Arial"/>
          <w:color w:val="000000"/>
          <w:kern w:val="0"/>
          <w:sz w:val="22"/>
          <w:lang w:eastAsia="fr-FR"/>
          <w14:ligatures w14:val="none"/>
        </w:rPr>
        <w:t xml:space="preserve">Motivations : Quelles sont les motivations du groupe à rejoindre le programme </w:t>
      </w:r>
      <w:proofErr w:type="gramStart"/>
      <w:r w:rsidR="000665C7" w:rsidRPr="000665C7">
        <w:rPr>
          <w:rFonts w:eastAsia="Times New Roman" w:cs="Arial"/>
          <w:color w:val="000000"/>
          <w:kern w:val="0"/>
          <w:sz w:val="22"/>
          <w:lang w:eastAsia="fr-FR"/>
          <w14:ligatures w14:val="none"/>
        </w:rPr>
        <w:t>FABACÉÉ?</w:t>
      </w:r>
      <w:proofErr w:type="gramEnd"/>
      <w:r w:rsidR="000665C7" w:rsidRPr="000665C7">
        <w:rPr>
          <w:rFonts w:eastAsia="Times New Roman" w:cs="Arial"/>
          <w:color w:val="000000"/>
          <w:kern w:val="0"/>
          <w:sz w:val="22"/>
          <w:lang w:eastAsia="fr-FR"/>
          <w14:ligatures w14:val="none"/>
        </w:rPr>
        <w:t xml:space="preserve"> En quoi le programme FABACÉÉ répond à un besoin du groupe ? (</w:t>
      </w:r>
      <w:proofErr w:type="gramStart"/>
      <w:r w:rsidR="000665C7" w:rsidRPr="000665C7">
        <w:rPr>
          <w:rFonts w:eastAsia="Times New Roman" w:cs="Arial"/>
          <w:color w:val="000000"/>
          <w:kern w:val="0"/>
          <w:sz w:val="22"/>
          <w:lang w:eastAsia="fr-FR"/>
          <w14:ligatures w14:val="none"/>
        </w:rPr>
        <w:t>max</w:t>
      </w:r>
      <w:proofErr w:type="gramEnd"/>
      <w:r w:rsidR="000665C7" w:rsidRPr="000665C7">
        <w:rPr>
          <w:rFonts w:eastAsia="Times New Roman" w:cs="Arial"/>
          <w:color w:val="000000"/>
          <w:kern w:val="0"/>
          <w:sz w:val="22"/>
          <w:lang w:eastAsia="fr-FR"/>
          <w14:ligatures w14:val="none"/>
        </w:rPr>
        <w:t xml:space="preserve"> ½ page)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11675760"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A99B5"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3D2EDF21" w14:textId="77777777" w:rsidTr="00DB43C9">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4FE22" w14:textId="77777777" w:rsidR="000665C7" w:rsidRDefault="000665C7" w:rsidP="00DB43C9">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Besoins et motivations :</w:t>
            </w:r>
          </w:p>
          <w:p w14:paraId="6CE74CA2" w14:textId="77777777" w:rsidR="00DB43C9" w:rsidRDefault="00DB43C9" w:rsidP="00DB43C9">
            <w:pPr>
              <w:rPr>
                <w:lang w:eastAsia="fr-FR"/>
              </w:rPr>
            </w:pPr>
          </w:p>
          <w:p w14:paraId="7958DC24" w14:textId="77777777" w:rsidR="00DB43C9" w:rsidRDefault="00DB43C9" w:rsidP="00DB43C9">
            <w:pPr>
              <w:rPr>
                <w:lang w:eastAsia="fr-FR"/>
              </w:rPr>
            </w:pPr>
          </w:p>
          <w:p w14:paraId="2DC1D93A" w14:textId="77777777" w:rsidR="00DB43C9" w:rsidRDefault="00DB43C9" w:rsidP="00DB43C9">
            <w:pPr>
              <w:rPr>
                <w:lang w:eastAsia="fr-FR"/>
              </w:rPr>
            </w:pPr>
          </w:p>
          <w:p w14:paraId="13777B62" w14:textId="77777777" w:rsidR="00DB43C9" w:rsidRDefault="00DB43C9" w:rsidP="00DB43C9">
            <w:pPr>
              <w:rPr>
                <w:lang w:eastAsia="fr-FR"/>
              </w:rPr>
            </w:pPr>
          </w:p>
          <w:p w14:paraId="4A0B32A7" w14:textId="77777777" w:rsidR="00DB43C9" w:rsidRDefault="00DB43C9" w:rsidP="00DB43C9">
            <w:pPr>
              <w:rPr>
                <w:lang w:eastAsia="fr-FR"/>
              </w:rPr>
            </w:pPr>
          </w:p>
          <w:p w14:paraId="4B78132A" w14:textId="77777777" w:rsidR="00DB43C9" w:rsidRDefault="00DB43C9" w:rsidP="00DB43C9">
            <w:pPr>
              <w:rPr>
                <w:lang w:eastAsia="fr-FR"/>
              </w:rPr>
            </w:pPr>
          </w:p>
          <w:p w14:paraId="5FE1A972" w14:textId="77777777" w:rsidR="00DB43C9" w:rsidRDefault="00DB43C9" w:rsidP="00DB43C9">
            <w:pPr>
              <w:rPr>
                <w:lang w:eastAsia="fr-FR"/>
              </w:rPr>
            </w:pPr>
          </w:p>
          <w:p w14:paraId="63318771" w14:textId="77777777" w:rsidR="00DB43C9" w:rsidRDefault="00DB43C9" w:rsidP="00DB43C9">
            <w:pPr>
              <w:rPr>
                <w:lang w:eastAsia="fr-FR"/>
              </w:rPr>
            </w:pPr>
          </w:p>
          <w:p w14:paraId="0F8BBD7B" w14:textId="77777777" w:rsidR="00DB43C9" w:rsidRDefault="00DB43C9" w:rsidP="00DB43C9">
            <w:pPr>
              <w:rPr>
                <w:lang w:eastAsia="fr-FR"/>
              </w:rPr>
            </w:pPr>
          </w:p>
          <w:p w14:paraId="79049AAA" w14:textId="77777777" w:rsidR="00DB43C9" w:rsidRDefault="00DB43C9" w:rsidP="00DB43C9">
            <w:pPr>
              <w:rPr>
                <w:lang w:eastAsia="fr-FR"/>
              </w:rPr>
            </w:pPr>
          </w:p>
          <w:p w14:paraId="571AE0CC" w14:textId="711F825E" w:rsidR="00DB43C9" w:rsidRPr="000665C7" w:rsidRDefault="00DB43C9" w:rsidP="00DB43C9">
            <w:pPr>
              <w:rPr>
                <w:lang w:eastAsia="fr-FR"/>
              </w:rPr>
            </w:pPr>
          </w:p>
        </w:tc>
      </w:tr>
    </w:tbl>
    <w:p w14:paraId="08D4AC7A" w14:textId="77777777" w:rsidR="00DB43C9" w:rsidRDefault="00DB43C9">
      <w:pPr>
        <w:spacing w:line="276" w:lineRule="auto"/>
        <w:jc w:val="left"/>
        <w:rPr>
          <w:lang w:eastAsia="fr-FR"/>
        </w:rPr>
      </w:pPr>
      <w:r>
        <w:rPr>
          <w:lang w:eastAsia="fr-FR"/>
        </w:rPr>
        <w:br w:type="page"/>
      </w:r>
    </w:p>
    <w:p w14:paraId="1BDBF9AE" w14:textId="65038D42" w:rsidR="000665C7" w:rsidRP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4. </w:t>
      </w:r>
      <w:r w:rsidR="000665C7" w:rsidRPr="000665C7">
        <w:rPr>
          <w:rFonts w:eastAsia="Times New Roman" w:cs="Arial"/>
          <w:color w:val="000000"/>
          <w:kern w:val="0"/>
          <w:sz w:val="22"/>
          <w:lang w:eastAsia="fr-FR"/>
          <w14:ligatures w14:val="none"/>
        </w:rPr>
        <w:t>Vision de mise en œuvre du dispositif FABACÉÉ : Quelles sont les pistes d’action que le groupe envisage d’investiguer en termes de réduction des consommations d’énergie directe et indirecte (à titre indicatif) ? En quoi le groupe peut être une échelle d’action pertinente pour engager ces actions ? (</w:t>
      </w:r>
      <w:proofErr w:type="gramStart"/>
      <w:r w:rsidR="000665C7" w:rsidRPr="000665C7">
        <w:rPr>
          <w:rFonts w:eastAsia="Times New Roman" w:cs="Arial"/>
          <w:color w:val="000000"/>
          <w:kern w:val="0"/>
          <w:sz w:val="22"/>
          <w:lang w:eastAsia="fr-FR"/>
          <w14:ligatures w14:val="none"/>
        </w:rPr>
        <w:t>max</w:t>
      </w:r>
      <w:proofErr w:type="gramEnd"/>
      <w:r w:rsidR="000665C7" w:rsidRPr="000665C7">
        <w:rPr>
          <w:rFonts w:eastAsia="Times New Roman" w:cs="Arial"/>
          <w:color w:val="000000"/>
          <w:kern w:val="0"/>
          <w:sz w:val="22"/>
          <w:lang w:eastAsia="fr-FR"/>
          <w14:ligatures w14:val="none"/>
        </w:rPr>
        <w:t xml:space="preserve"> ½ page)</w:t>
      </w:r>
    </w:p>
    <w:tbl>
      <w:tblPr>
        <w:tblW w:w="0" w:type="auto"/>
        <w:tblCellMar>
          <w:top w:w="15" w:type="dxa"/>
          <w:left w:w="15" w:type="dxa"/>
          <w:bottom w:w="15" w:type="dxa"/>
          <w:right w:w="15" w:type="dxa"/>
        </w:tblCellMar>
        <w:tblLook w:val="04A0" w:firstRow="1" w:lastRow="0" w:firstColumn="1" w:lastColumn="0" w:noHBand="0" w:noVBand="1"/>
      </w:tblPr>
      <w:tblGrid>
        <w:gridCol w:w="9019"/>
      </w:tblGrid>
      <w:tr w:rsidR="000665C7" w:rsidRPr="000665C7" w14:paraId="484EF38C" w14:textId="77777777" w:rsidTr="000665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64341"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1 : nom du groupe</w:t>
            </w:r>
          </w:p>
        </w:tc>
      </w:tr>
      <w:tr w:rsidR="000665C7" w:rsidRPr="000665C7" w14:paraId="43E3D1A7" w14:textId="77777777" w:rsidTr="000665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E7461" w14:textId="77777777" w:rsidR="000665C7" w:rsidRDefault="000665C7" w:rsidP="00933D9E">
            <w:pPr>
              <w:jc w:val="left"/>
              <w:rPr>
                <w:rFonts w:eastAsia="Times New Roman" w:cs="Arial"/>
                <w:b/>
                <w:bCs/>
                <w:color w:val="000000"/>
                <w:kern w:val="0"/>
                <w:szCs w:val="20"/>
                <w:lang w:eastAsia="fr-FR"/>
                <w14:ligatures w14:val="none"/>
              </w:rPr>
            </w:pPr>
            <w:r w:rsidRPr="000665C7">
              <w:rPr>
                <w:rFonts w:eastAsia="Times New Roman" w:cs="Arial"/>
                <w:b/>
                <w:bCs/>
                <w:color w:val="000000"/>
                <w:kern w:val="0"/>
                <w:szCs w:val="20"/>
                <w:u w:val="single"/>
                <w:lang w:eastAsia="fr-FR"/>
                <w14:ligatures w14:val="none"/>
              </w:rPr>
              <w:t xml:space="preserve">Pistes d’actions que le groupe souhaite investiguer dans une démarche de réduction des consommations d’énergie directe et indirecte (leviers d’action, échelle d’action), pertinence de l’échelle du groupe pour les actions </w:t>
            </w:r>
            <w:r w:rsidRPr="000665C7">
              <w:rPr>
                <w:rFonts w:eastAsia="Times New Roman" w:cs="Arial"/>
                <w:b/>
                <w:bCs/>
                <w:color w:val="000000"/>
                <w:kern w:val="0"/>
                <w:szCs w:val="20"/>
                <w:lang w:eastAsia="fr-FR"/>
                <w14:ligatures w14:val="none"/>
              </w:rPr>
              <w:t>:</w:t>
            </w:r>
          </w:p>
          <w:p w14:paraId="70A6708C" w14:textId="77777777" w:rsidR="00933D9E" w:rsidRDefault="00933D9E" w:rsidP="00933D9E">
            <w:pPr>
              <w:rPr>
                <w:lang w:eastAsia="fr-FR"/>
              </w:rPr>
            </w:pPr>
          </w:p>
          <w:p w14:paraId="65B0EF01" w14:textId="77777777" w:rsidR="00933D9E" w:rsidRDefault="00933D9E" w:rsidP="00933D9E">
            <w:pPr>
              <w:rPr>
                <w:lang w:eastAsia="fr-FR"/>
              </w:rPr>
            </w:pPr>
          </w:p>
          <w:p w14:paraId="264062A9" w14:textId="77777777" w:rsidR="00933D9E" w:rsidRDefault="00933D9E" w:rsidP="00933D9E">
            <w:pPr>
              <w:rPr>
                <w:lang w:eastAsia="fr-FR"/>
              </w:rPr>
            </w:pPr>
          </w:p>
          <w:p w14:paraId="4D252D09" w14:textId="77777777" w:rsidR="00933D9E" w:rsidRDefault="00933D9E" w:rsidP="00933D9E">
            <w:pPr>
              <w:rPr>
                <w:lang w:eastAsia="fr-FR"/>
              </w:rPr>
            </w:pPr>
          </w:p>
          <w:p w14:paraId="2226807E" w14:textId="77777777" w:rsidR="00933D9E" w:rsidRDefault="00933D9E" w:rsidP="00933D9E">
            <w:pPr>
              <w:rPr>
                <w:lang w:eastAsia="fr-FR"/>
              </w:rPr>
            </w:pPr>
          </w:p>
          <w:p w14:paraId="656D4722" w14:textId="77777777" w:rsidR="00933D9E" w:rsidRDefault="00933D9E" w:rsidP="00933D9E">
            <w:pPr>
              <w:rPr>
                <w:lang w:eastAsia="fr-FR"/>
              </w:rPr>
            </w:pPr>
          </w:p>
          <w:p w14:paraId="6443EC64" w14:textId="77777777" w:rsidR="00933D9E" w:rsidRDefault="00933D9E" w:rsidP="00933D9E">
            <w:pPr>
              <w:rPr>
                <w:lang w:eastAsia="fr-FR"/>
              </w:rPr>
            </w:pPr>
          </w:p>
          <w:p w14:paraId="0DEAEF17" w14:textId="77777777" w:rsidR="00933D9E" w:rsidRDefault="00933D9E" w:rsidP="00933D9E">
            <w:pPr>
              <w:rPr>
                <w:lang w:eastAsia="fr-FR"/>
              </w:rPr>
            </w:pPr>
          </w:p>
          <w:p w14:paraId="08455FF9" w14:textId="77777777" w:rsidR="00933D9E" w:rsidRDefault="00933D9E" w:rsidP="00933D9E">
            <w:pPr>
              <w:rPr>
                <w:lang w:eastAsia="fr-FR"/>
              </w:rPr>
            </w:pPr>
          </w:p>
          <w:p w14:paraId="022890D1" w14:textId="77777777" w:rsidR="00933D9E" w:rsidRDefault="00933D9E" w:rsidP="00933D9E">
            <w:pPr>
              <w:rPr>
                <w:lang w:eastAsia="fr-FR"/>
              </w:rPr>
            </w:pPr>
          </w:p>
          <w:p w14:paraId="59198A84" w14:textId="6740F06C" w:rsidR="00933D9E" w:rsidRPr="000665C7" w:rsidRDefault="00933D9E" w:rsidP="00933D9E">
            <w:pPr>
              <w:rPr>
                <w:lang w:eastAsia="fr-FR"/>
              </w:rPr>
            </w:pPr>
          </w:p>
        </w:tc>
      </w:tr>
    </w:tbl>
    <w:p w14:paraId="15EEDC7F" w14:textId="77777777" w:rsidR="000665C7" w:rsidRDefault="000665C7" w:rsidP="00933D9E">
      <w:pPr>
        <w:rPr>
          <w:lang w:eastAsia="fr-FR"/>
        </w:rPr>
      </w:pPr>
    </w:p>
    <w:p w14:paraId="67242BCD" w14:textId="77777777" w:rsidR="00933D9E" w:rsidRPr="000665C7" w:rsidRDefault="00933D9E" w:rsidP="00933D9E">
      <w:pPr>
        <w:rPr>
          <w:lang w:eastAsia="fr-FR"/>
        </w:rPr>
      </w:pPr>
    </w:p>
    <w:p w14:paraId="078DAC09" w14:textId="77777777" w:rsidR="000665C7" w:rsidRPr="000665C7" w:rsidRDefault="000665C7" w:rsidP="000665C7">
      <w:pPr>
        <w:shd w:val="clear" w:color="auto" w:fill="F6C6AC"/>
        <w:spacing w:after="120"/>
        <w:jc w:val="left"/>
        <w:rPr>
          <w:rFonts w:eastAsia="Times New Roman" w:cs="Arial"/>
          <w:kern w:val="0"/>
          <w:sz w:val="24"/>
          <w:szCs w:val="24"/>
          <w:lang w:eastAsia="fr-FR"/>
          <w14:ligatures w14:val="none"/>
        </w:rPr>
      </w:pPr>
      <w:r w:rsidRPr="000665C7">
        <w:rPr>
          <w:rFonts w:eastAsia="Times New Roman" w:cs="Arial"/>
          <w:b/>
          <w:bCs/>
          <w:color w:val="FFFFFF"/>
          <w:kern w:val="0"/>
          <w:sz w:val="22"/>
          <w:lang w:eastAsia="fr-FR"/>
          <w14:ligatures w14:val="none"/>
        </w:rPr>
        <w:t xml:space="preserve">GROUPE 2 : </w:t>
      </w:r>
      <w:r w:rsidRPr="000665C7">
        <w:rPr>
          <w:rFonts w:eastAsia="Times New Roman" w:cs="Arial"/>
          <w:b/>
          <w:bCs/>
          <w:i/>
          <w:iCs/>
          <w:color w:val="FFFFFF"/>
          <w:kern w:val="0"/>
          <w:sz w:val="22"/>
          <w:lang w:eastAsia="fr-FR"/>
          <w14:ligatures w14:val="none"/>
        </w:rPr>
        <w:t>nom du groupe (nom de la structure d’accompagnement partenaire)</w:t>
      </w:r>
    </w:p>
    <w:p w14:paraId="5F7792E0" w14:textId="77777777" w:rsidR="00933D9E" w:rsidRPr="00933D9E" w:rsidRDefault="00933D9E" w:rsidP="00933D9E">
      <w:pPr>
        <w:rPr>
          <w:sz w:val="8"/>
          <w:szCs w:val="8"/>
          <w:lang w:eastAsia="fr-FR"/>
        </w:rPr>
      </w:pPr>
    </w:p>
    <w:p w14:paraId="610D9C13" w14:textId="7E7812D6" w:rsidR="000665C7" w:rsidRPr="000665C7" w:rsidRDefault="00933D9E" w:rsidP="00933D9E">
      <w:pPr>
        <w:shd w:val="clear" w:color="auto" w:fill="D1D1D1"/>
        <w:spacing w:after="120"/>
        <w:jc w:val="left"/>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1. </w:t>
      </w:r>
      <w:r w:rsidR="000665C7" w:rsidRPr="000665C7">
        <w:rPr>
          <w:rFonts w:eastAsia="Times New Roman" w:cs="Arial"/>
          <w:color w:val="000000"/>
          <w:kern w:val="0"/>
          <w:sz w:val="22"/>
          <w:lang w:eastAsia="fr-FR"/>
          <w14:ligatures w14:val="none"/>
        </w:rPr>
        <w:t xml:space="preserve">Présentation synthétique du groupe </w:t>
      </w:r>
      <w:r w:rsidR="000665C7" w:rsidRPr="000665C7">
        <w:rPr>
          <w:rFonts w:eastAsia="Times New Roman" w:cs="Arial"/>
          <w:color w:val="000000"/>
          <w:kern w:val="0"/>
          <w:sz w:val="16"/>
          <w:szCs w:val="16"/>
          <w:lang w:eastAsia="fr-FR"/>
          <w14:ligatures w14:val="none"/>
        </w:rPr>
        <w:t xml:space="preserve">(genèse, thématique d’intervention, ancrage local, participation à des dynamiques de réseau, autres informations utiles) </w:t>
      </w:r>
      <w:r w:rsidR="000665C7" w:rsidRPr="000665C7">
        <w:rPr>
          <w:rFonts w:eastAsia="Times New Roman" w:cs="Arial"/>
          <w:color w:val="000000"/>
          <w:kern w:val="0"/>
          <w:sz w:val="22"/>
          <w:lang w:eastAsia="fr-FR"/>
          <w14:ligatures w14:val="none"/>
        </w:rPr>
        <w:t>(max ½ page)</w:t>
      </w: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6BE1A5A1"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977B1"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0F36FF6F"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B9882"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Présentation du groupe :</w:t>
            </w:r>
          </w:p>
          <w:p w14:paraId="0869E90D" w14:textId="77777777" w:rsidR="00933D9E" w:rsidRDefault="00933D9E" w:rsidP="00933D9E">
            <w:pPr>
              <w:rPr>
                <w:lang w:eastAsia="fr-FR"/>
              </w:rPr>
            </w:pPr>
          </w:p>
          <w:p w14:paraId="3DC7C5C1" w14:textId="77777777" w:rsidR="00933D9E" w:rsidRDefault="00933D9E" w:rsidP="00933D9E">
            <w:pPr>
              <w:rPr>
                <w:lang w:eastAsia="fr-FR"/>
              </w:rPr>
            </w:pPr>
          </w:p>
          <w:p w14:paraId="246571A5" w14:textId="77777777" w:rsidR="00933D9E" w:rsidRDefault="00933D9E" w:rsidP="00933D9E">
            <w:pPr>
              <w:rPr>
                <w:lang w:eastAsia="fr-FR"/>
              </w:rPr>
            </w:pPr>
          </w:p>
          <w:p w14:paraId="4F299332" w14:textId="77777777" w:rsidR="00933D9E" w:rsidRDefault="00933D9E" w:rsidP="00933D9E">
            <w:pPr>
              <w:rPr>
                <w:lang w:eastAsia="fr-FR"/>
              </w:rPr>
            </w:pPr>
          </w:p>
          <w:p w14:paraId="7C4A9F6E" w14:textId="77777777" w:rsidR="00933D9E" w:rsidRDefault="00933D9E" w:rsidP="00933D9E">
            <w:pPr>
              <w:rPr>
                <w:lang w:eastAsia="fr-FR"/>
              </w:rPr>
            </w:pPr>
          </w:p>
          <w:p w14:paraId="221A17CD" w14:textId="77777777" w:rsidR="00933D9E" w:rsidRDefault="00933D9E" w:rsidP="00933D9E">
            <w:pPr>
              <w:rPr>
                <w:lang w:eastAsia="fr-FR"/>
              </w:rPr>
            </w:pPr>
          </w:p>
          <w:p w14:paraId="23B10C01" w14:textId="77777777" w:rsidR="00933D9E" w:rsidRDefault="00933D9E" w:rsidP="00933D9E">
            <w:pPr>
              <w:rPr>
                <w:lang w:eastAsia="fr-FR"/>
              </w:rPr>
            </w:pPr>
          </w:p>
          <w:p w14:paraId="09FD077A" w14:textId="77777777" w:rsidR="00933D9E" w:rsidRDefault="00933D9E" w:rsidP="00933D9E">
            <w:pPr>
              <w:rPr>
                <w:lang w:eastAsia="fr-FR"/>
              </w:rPr>
            </w:pPr>
          </w:p>
          <w:p w14:paraId="5BDED8FB" w14:textId="243D23DA" w:rsidR="00933D9E" w:rsidRPr="000665C7" w:rsidRDefault="00933D9E" w:rsidP="00933D9E">
            <w:pPr>
              <w:rPr>
                <w:lang w:eastAsia="fr-FR"/>
              </w:rPr>
            </w:pPr>
          </w:p>
        </w:tc>
      </w:tr>
    </w:tbl>
    <w:p w14:paraId="4BF20E87" w14:textId="1320E47D" w:rsidR="000665C7" w:rsidRDefault="000665C7" w:rsidP="00933D9E">
      <w:pPr>
        <w:rPr>
          <w:lang w:eastAsia="fr-FR"/>
        </w:rPr>
      </w:pPr>
    </w:p>
    <w:p w14:paraId="3B9A67C7" w14:textId="77777777" w:rsidR="00933D9E" w:rsidRPr="000665C7" w:rsidRDefault="00933D9E" w:rsidP="00933D9E">
      <w:pPr>
        <w:rPr>
          <w:lang w:eastAsia="fr-FR"/>
        </w:rPr>
      </w:pPr>
    </w:p>
    <w:p w14:paraId="20243CA4" w14:textId="2BDAEC90" w:rsid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2. </w:t>
      </w:r>
      <w:r w:rsidR="000665C7" w:rsidRPr="000665C7">
        <w:rPr>
          <w:rFonts w:eastAsia="Times New Roman" w:cs="Arial"/>
          <w:color w:val="000000"/>
          <w:kern w:val="0"/>
          <w:sz w:val="22"/>
          <w:lang w:eastAsia="fr-FR"/>
          <w14:ligatures w14:val="none"/>
        </w:rPr>
        <w:t xml:space="preserve">Description des actions déjà menées en commun par </w:t>
      </w:r>
      <w:r w:rsidR="000665C7" w:rsidRPr="000665C7">
        <w:rPr>
          <w:rFonts w:eastAsia="Times New Roman" w:cs="Arial"/>
          <w:color w:val="000000"/>
          <w:kern w:val="0"/>
          <w:sz w:val="22"/>
          <w:shd w:val="clear" w:color="auto" w:fill="D1D1D1"/>
          <w:lang w:eastAsia="fr-FR"/>
          <w14:ligatures w14:val="none"/>
        </w:rPr>
        <w:t xml:space="preserve">le groupe </w:t>
      </w:r>
      <w:r w:rsidR="000665C7" w:rsidRPr="000665C7">
        <w:rPr>
          <w:rFonts w:eastAsia="Times New Roman" w:cs="Arial"/>
          <w:color w:val="000000"/>
          <w:kern w:val="0"/>
          <w:sz w:val="16"/>
          <w:szCs w:val="16"/>
          <w:lang w:eastAsia="fr-FR"/>
          <w14:ligatures w14:val="none"/>
        </w:rPr>
        <w:t xml:space="preserve">(animation technique, achats groupées, chantiers en commun, matériel en commun, conduite d’étude au bénéfice du groupe…) </w:t>
      </w:r>
      <w:r w:rsidR="000665C7" w:rsidRPr="000665C7">
        <w:rPr>
          <w:rFonts w:eastAsia="Times New Roman" w:cs="Arial"/>
          <w:color w:val="000000"/>
          <w:kern w:val="0"/>
          <w:sz w:val="22"/>
          <w:lang w:eastAsia="fr-FR"/>
          <w14:ligatures w14:val="none"/>
        </w:rPr>
        <w:t>(max ½ page)</w:t>
      </w:r>
    </w:p>
    <w:p w14:paraId="1BBBE343" w14:textId="77777777" w:rsidR="00933D9E" w:rsidRPr="00933D9E" w:rsidRDefault="00933D9E" w:rsidP="00933D9E">
      <w:pPr>
        <w:rPr>
          <w:sz w:val="8"/>
          <w:szCs w:val="8"/>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45B11A68"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73320"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3C9D910F"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E8DE4"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Actions déjà menées en commun actuellement ou par le passé par ce groupe :</w:t>
            </w:r>
          </w:p>
          <w:p w14:paraId="764454FF" w14:textId="77777777" w:rsidR="00933D9E" w:rsidRDefault="00933D9E" w:rsidP="00933D9E">
            <w:pPr>
              <w:rPr>
                <w:lang w:eastAsia="fr-FR"/>
              </w:rPr>
            </w:pPr>
          </w:p>
          <w:p w14:paraId="0E92B195" w14:textId="77777777" w:rsidR="00933D9E" w:rsidRDefault="00933D9E" w:rsidP="00933D9E">
            <w:pPr>
              <w:rPr>
                <w:lang w:eastAsia="fr-FR"/>
              </w:rPr>
            </w:pPr>
          </w:p>
          <w:p w14:paraId="7800A19F" w14:textId="77777777" w:rsidR="00933D9E" w:rsidRDefault="00933D9E" w:rsidP="00933D9E">
            <w:pPr>
              <w:rPr>
                <w:lang w:eastAsia="fr-FR"/>
              </w:rPr>
            </w:pPr>
          </w:p>
          <w:p w14:paraId="3D9EC123" w14:textId="77777777" w:rsidR="00933D9E" w:rsidRDefault="00933D9E" w:rsidP="00933D9E">
            <w:pPr>
              <w:rPr>
                <w:lang w:eastAsia="fr-FR"/>
              </w:rPr>
            </w:pPr>
          </w:p>
          <w:p w14:paraId="32341F1E" w14:textId="77777777" w:rsidR="00933D9E" w:rsidRDefault="00933D9E" w:rsidP="00933D9E">
            <w:pPr>
              <w:rPr>
                <w:lang w:eastAsia="fr-FR"/>
              </w:rPr>
            </w:pPr>
          </w:p>
          <w:p w14:paraId="080DED97" w14:textId="77777777" w:rsidR="00933D9E" w:rsidRDefault="00933D9E" w:rsidP="00933D9E">
            <w:pPr>
              <w:rPr>
                <w:lang w:eastAsia="fr-FR"/>
              </w:rPr>
            </w:pPr>
          </w:p>
          <w:p w14:paraId="22215522" w14:textId="77777777" w:rsidR="00933D9E" w:rsidRDefault="00933D9E" w:rsidP="00933D9E">
            <w:pPr>
              <w:rPr>
                <w:lang w:eastAsia="fr-FR"/>
              </w:rPr>
            </w:pPr>
          </w:p>
          <w:p w14:paraId="693BE0F8" w14:textId="77777777" w:rsidR="00933D9E" w:rsidRDefault="00933D9E" w:rsidP="00933D9E">
            <w:pPr>
              <w:rPr>
                <w:lang w:eastAsia="fr-FR"/>
              </w:rPr>
            </w:pPr>
          </w:p>
          <w:p w14:paraId="0B43A1A9" w14:textId="628DE4A9" w:rsidR="00933D9E" w:rsidRPr="000665C7" w:rsidRDefault="00933D9E" w:rsidP="00933D9E">
            <w:pPr>
              <w:rPr>
                <w:lang w:eastAsia="fr-FR"/>
              </w:rPr>
            </w:pPr>
          </w:p>
        </w:tc>
      </w:tr>
    </w:tbl>
    <w:p w14:paraId="24F67928" w14:textId="77777777" w:rsidR="00933D9E" w:rsidRDefault="00933D9E">
      <w:pPr>
        <w:spacing w:line="276" w:lineRule="auto"/>
        <w:jc w:val="left"/>
        <w:rPr>
          <w:lang w:eastAsia="fr-FR"/>
        </w:rPr>
      </w:pPr>
      <w:r>
        <w:rPr>
          <w:lang w:eastAsia="fr-FR"/>
        </w:rPr>
        <w:br w:type="page"/>
      </w:r>
    </w:p>
    <w:p w14:paraId="46A686B8" w14:textId="7F67D41C" w:rsid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lastRenderedPageBreak/>
        <w:t xml:space="preserve">3. </w:t>
      </w:r>
      <w:r w:rsidR="000665C7" w:rsidRPr="000665C7">
        <w:rPr>
          <w:rFonts w:eastAsia="Times New Roman" w:cs="Arial"/>
          <w:color w:val="000000"/>
          <w:kern w:val="0"/>
          <w:sz w:val="22"/>
          <w:lang w:eastAsia="fr-FR"/>
          <w14:ligatures w14:val="none"/>
        </w:rPr>
        <w:t xml:space="preserve">Motivations : Quelles sont les motivations du groupe à rejoindre le programme </w:t>
      </w:r>
      <w:proofErr w:type="gramStart"/>
      <w:r w:rsidR="000665C7" w:rsidRPr="000665C7">
        <w:rPr>
          <w:rFonts w:eastAsia="Times New Roman" w:cs="Arial"/>
          <w:color w:val="000000"/>
          <w:kern w:val="0"/>
          <w:sz w:val="22"/>
          <w:lang w:eastAsia="fr-FR"/>
          <w14:ligatures w14:val="none"/>
        </w:rPr>
        <w:t>FABACÉÉ?</w:t>
      </w:r>
      <w:proofErr w:type="gramEnd"/>
      <w:r w:rsidR="000665C7" w:rsidRPr="000665C7">
        <w:rPr>
          <w:rFonts w:eastAsia="Times New Roman" w:cs="Arial"/>
          <w:color w:val="000000"/>
          <w:kern w:val="0"/>
          <w:sz w:val="22"/>
          <w:lang w:eastAsia="fr-FR"/>
          <w14:ligatures w14:val="none"/>
        </w:rPr>
        <w:t xml:space="preserve"> En quoi le programme FABACÉÉ répond à un besoin du </w:t>
      </w:r>
      <w:proofErr w:type="gramStart"/>
      <w:r w:rsidR="000665C7" w:rsidRPr="000665C7">
        <w:rPr>
          <w:rFonts w:eastAsia="Times New Roman" w:cs="Arial"/>
          <w:color w:val="000000"/>
          <w:kern w:val="0"/>
          <w:sz w:val="22"/>
          <w:lang w:eastAsia="fr-FR"/>
          <w14:ligatures w14:val="none"/>
        </w:rPr>
        <w:t>groupe  (</w:t>
      </w:r>
      <w:proofErr w:type="gramEnd"/>
      <w:r w:rsidR="000665C7" w:rsidRPr="000665C7">
        <w:rPr>
          <w:rFonts w:eastAsia="Times New Roman" w:cs="Arial"/>
          <w:color w:val="000000"/>
          <w:kern w:val="0"/>
          <w:sz w:val="22"/>
          <w:lang w:eastAsia="fr-FR"/>
          <w14:ligatures w14:val="none"/>
        </w:rPr>
        <w:t>max ½ page)</w:t>
      </w:r>
    </w:p>
    <w:p w14:paraId="031F5C03" w14:textId="77777777" w:rsidR="00933D9E" w:rsidRPr="00933D9E" w:rsidRDefault="00933D9E" w:rsidP="00933D9E">
      <w:pPr>
        <w:rPr>
          <w:sz w:val="4"/>
          <w:szCs w:val="4"/>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5EEFC1B3"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B2AA4"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1E1B1C0F"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37EBDA"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Besoins et motivations du groupe :</w:t>
            </w:r>
          </w:p>
          <w:p w14:paraId="1970CCA4" w14:textId="77777777" w:rsidR="00933D9E" w:rsidRDefault="00933D9E" w:rsidP="00933D9E">
            <w:pPr>
              <w:rPr>
                <w:lang w:eastAsia="fr-FR"/>
              </w:rPr>
            </w:pPr>
          </w:p>
          <w:p w14:paraId="758933A9" w14:textId="77777777" w:rsidR="00933D9E" w:rsidRDefault="00933D9E" w:rsidP="00933D9E">
            <w:pPr>
              <w:rPr>
                <w:lang w:eastAsia="fr-FR"/>
              </w:rPr>
            </w:pPr>
          </w:p>
          <w:p w14:paraId="449D4120" w14:textId="77777777" w:rsidR="00933D9E" w:rsidRDefault="00933D9E" w:rsidP="00933D9E">
            <w:pPr>
              <w:rPr>
                <w:lang w:eastAsia="fr-FR"/>
              </w:rPr>
            </w:pPr>
          </w:p>
          <w:p w14:paraId="066C418E" w14:textId="77777777" w:rsidR="00933D9E" w:rsidRDefault="00933D9E" w:rsidP="00933D9E">
            <w:pPr>
              <w:rPr>
                <w:lang w:eastAsia="fr-FR"/>
              </w:rPr>
            </w:pPr>
          </w:p>
          <w:p w14:paraId="74EAEEE8" w14:textId="77777777" w:rsidR="00933D9E" w:rsidRDefault="00933D9E" w:rsidP="00933D9E">
            <w:pPr>
              <w:rPr>
                <w:lang w:eastAsia="fr-FR"/>
              </w:rPr>
            </w:pPr>
          </w:p>
          <w:p w14:paraId="6343A9B7" w14:textId="77777777" w:rsidR="00933D9E" w:rsidRDefault="00933D9E" w:rsidP="00933D9E">
            <w:pPr>
              <w:rPr>
                <w:lang w:eastAsia="fr-FR"/>
              </w:rPr>
            </w:pPr>
          </w:p>
          <w:p w14:paraId="731C3FBF" w14:textId="77777777" w:rsidR="00933D9E" w:rsidRDefault="00933D9E" w:rsidP="00933D9E">
            <w:pPr>
              <w:rPr>
                <w:lang w:eastAsia="fr-FR"/>
              </w:rPr>
            </w:pPr>
          </w:p>
          <w:p w14:paraId="5F0EE055" w14:textId="77777777" w:rsidR="00933D9E" w:rsidRDefault="00933D9E" w:rsidP="00933D9E">
            <w:pPr>
              <w:rPr>
                <w:lang w:eastAsia="fr-FR"/>
              </w:rPr>
            </w:pPr>
          </w:p>
          <w:p w14:paraId="7E91D954" w14:textId="77777777" w:rsidR="00933D9E" w:rsidRDefault="00933D9E" w:rsidP="00933D9E">
            <w:pPr>
              <w:rPr>
                <w:lang w:eastAsia="fr-FR"/>
              </w:rPr>
            </w:pPr>
          </w:p>
          <w:p w14:paraId="677C1413" w14:textId="27951915" w:rsidR="00933D9E" w:rsidRPr="000665C7" w:rsidRDefault="00933D9E" w:rsidP="00933D9E">
            <w:pPr>
              <w:rPr>
                <w:lang w:eastAsia="fr-FR"/>
              </w:rPr>
            </w:pPr>
          </w:p>
        </w:tc>
      </w:tr>
    </w:tbl>
    <w:p w14:paraId="1110284B" w14:textId="3C4B7995" w:rsidR="000665C7" w:rsidRDefault="000665C7" w:rsidP="00933D9E">
      <w:pPr>
        <w:rPr>
          <w:lang w:eastAsia="fr-FR"/>
        </w:rPr>
      </w:pPr>
    </w:p>
    <w:p w14:paraId="4CE40E7F" w14:textId="77777777" w:rsidR="00933D9E" w:rsidRPr="000665C7" w:rsidRDefault="00933D9E" w:rsidP="00933D9E">
      <w:pPr>
        <w:rPr>
          <w:lang w:eastAsia="fr-FR"/>
        </w:rPr>
      </w:pPr>
    </w:p>
    <w:p w14:paraId="33E68B9B" w14:textId="2D8AD873" w:rsidR="000665C7" w:rsidRDefault="00933D9E" w:rsidP="00933D9E">
      <w:pPr>
        <w:shd w:val="clear" w:color="auto" w:fill="D1D1D1"/>
        <w:spacing w:after="120"/>
        <w:textAlignment w:val="baseline"/>
        <w:rPr>
          <w:rFonts w:eastAsia="Times New Roman" w:cs="Arial"/>
          <w:color w:val="000000"/>
          <w:kern w:val="0"/>
          <w:sz w:val="22"/>
          <w:lang w:eastAsia="fr-FR"/>
          <w14:ligatures w14:val="none"/>
        </w:rPr>
      </w:pPr>
      <w:r>
        <w:rPr>
          <w:rFonts w:eastAsia="Times New Roman" w:cs="Arial"/>
          <w:color w:val="000000"/>
          <w:kern w:val="0"/>
          <w:sz w:val="22"/>
          <w:lang w:eastAsia="fr-FR"/>
          <w14:ligatures w14:val="none"/>
        </w:rPr>
        <w:t xml:space="preserve">4. </w:t>
      </w:r>
      <w:r w:rsidR="000665C7" w:rsidRPr="000665C7">
        <w:rPr>
          <w:rFonts w:eastAsia="Times New Roman" w:cs="Arial"/>
          <w:color w:val="000000"/>
          <w:kern w:val="0"/>
          <w:sz w:val="22"/>
          <w:lang w:eastAsia="fr-FR"/>
          <w14:ligatures w14:val="none"/>
        </w:rPr>
        <w:t>Vision de mise en œuvre du dispositif FABACÉÉ : Quelles sont les pistes d’action que le groupe envisage d’investiguer en termes de réduction des consommations d’énergie directe et indirecte (à titre indicatif) ? En quoi le groupe peut être une échelle d’action pertinente pour engager ces actions ? (</w:t>
      </w:r>
      <w:proofErr w:type="gramStart"/>
      <w:r w:rsidR="000665C7" w:rsidRPr="000665C7">
        <w:rPr>
          <w:rFonts w:eastAsia="Times New Roman" w:cs="Arial"/>
          <w:color w:val="000000"/>
          <w:kern w:val="0"/>
          <w:sz w:val="22"/>
          <w:lang w:eastAsia="fr-FR"/>
          <w14:ligatures w14:val="none"/>
        </w:rPr>
        <w:t>max</w:t>
      </w:r>
      <w:proofErr w:type="gramEnd"/>
      <w:r w:rsidR="000665C7" w:rsidRPr="000665C7">
        <w:rPr>
          <w:rFonts w:eastAsia="Times New Roman" w:cs="Arial"/>
          <w:color w:val="000000"/>
          <w:kern w:val="0"/>
          <w:sz w:val="22"/>
          <w:lang w:eastAsia="fr-FR"/>
          <w14:ligatures w14:val="none"/>
        </w:rPr>
        <w:t xml:space="preserve"> ½ page)</w:t>
      </w:r>
    </w:p>
    <w:p w14:paraId="2B26BFA5" w14:textId="77777777" w:rsidR="00933D9E" w:rsidRPr="00933D9E" w:rsidRDefault="00933D9E" w:rsidP="00933D9E">
      <w:pPr>
        <w:rPr>
          <w:sz w:val="4"/>
          <w:szCs w:val="4"/>
          <w:lang w:eastAsia="fr-FR"/>
        </w:rPr>
      </w:pPr>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0665C7" w:rsidRPr="000665C7" w14:paraId="79412792"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6824A" w14:textId="77777777" w:rsidR="000665C7" w:rsidRPr="000665C7" w:rsidRDefault="000665C7" w:rsidP="000665C7">
            <w:pPr>
              <w:jc w:val="center"/>
              <w:rPr>
                <w:rFonts w:eastAsia="Times New Roman" w:cs="Arial"/>
                <w:kern w:val="0"/>
                <w:sz w:val="24"/>
                <w:szCs w:val="24"/>
                <w:lang w:eastAsia="fr-FR"/>
                <w14:ligatures w14:val="none"/>
              </w:rPr>
            </w:pPr>
            <w:r w:rsidRPr="000665C7">
              <w:rPr>
                <w:rFonts w:eastAsia="Times New Roman" w:cs="Arial"/>
                <w:i/>
                <w:iCs/>
                <w:color w:val="E97132"/>
                <w:kern w:val="0"/>
                <w:szCs w:val="20"/>
                <w:lang w:eastAsia="fr-FR"/>
                <w14:ligatures w14:val="none"/>
              </w:rPr>
              <w:t>Groupe 2 : nom du groupe</w:t>
            </w:r>
          </w:p>
        </w:tc>
      </w:tr>
      <w:tr w:rsidR="000665C7" w:rsidRPr="000665C7" w14:paraId="75C970B2" w14:textId="77777777" w:rsidTr="00933D9E">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9BF1C" w14:textId="77777777" w:rsidR="000665C7" w:rsidRDefault="000665C7" w:rsidP="00933D9E">
            <w:pPr>
              <w:jc w:val="left"/>
              <w:rPr>
                <w:rFonts w:eastAsia="Times New Roman" w:cs="Arial"/>
                <w:b/>
                <w:bCs/>
                <w:color w:val="000000"/>
                <w:kern w:val="0"/>
                <w:szCs w:val="20"/>
                <w:u w:val="single"/>
                <w:lang w:eastAsia="fr-FR"/>
                <w14:ligatures w14:val="none"/>
              </w:rPr>
            </w:pPr>
            <w:r w:rsidRPr="000665C7">
              <w:rPr>
                <w:rFonts w:eastAsia="Times New Roman" w:cs="Arial"/>
                <w:b/>
                <w:bCs/>
                <w:color w:val="000000"/>
                <w:kern w:val="0"/>
                <w:szCs w:val="20"/>
                <w:u w:val="single"/>
                <w:lang w:eastAsia="fr-FR"/>
                <w14:ligatures w14:val="none"/>
              </w:rPr>
              <w:t>Pistes d’actions que le groupe souhaite investiguer :</w:t>
            </w:r>
          </w:p>
          <w:p w14:paraId="1AC1CA2C" w14:textId="77777777" w:rsidR="00933D9E" w:rsidRDefault="00933D9E" w:rsidP="00933D9E">
            <w:pPr>
              <w:rPr>
                <w:lang w:eastAsia="fr-FR"/>
              </w:rPr>
            </w:pPr>
          </w:p>
          <w:p w14:paraId="1AD9B608" w14:textId="77777777" w:rsidR="00933D9E" w:rsidRDefault="00933D9E" w:rsidP="00933D9E">
            <w:pPr>
              <w:rPr>
                <w:lang w:eastAsia="fr-FR"/>
              </w:rPr>
            </w:pPr>
          </w:p>
          <w:p w14:paraId="1DCD04E8" w14:textId="77777777" w:rsidR="00933D9E" w:rsidRDefault="00933D9E" w:rsidP="00933D9E">
            <w:pPr>
              <w:rPr>
                <w:lang w:eastAsia="fr-FR"/>
              </w:rPr>
            </w:pPr>
          </w:p>
          <w:p w14:paraId="49AA0D59" w14:textId="77777777" w:rsidR="00933D9E" w:rsidRDefault="00933D9E" w:rsidP="00933D9E">
            <w:pPr>
              <w:rPr>
                <w:lang w:eastAsia="fr-FR"/>
              </w:rPr>
            </w:pPr>
          </w:p>
          <w:p w14:paraId="6D8EBABD" w14:textId="77777777" w:rsidR="00933D9E" w:rsidRDefault="00933D9E" w:rsidP="00933D9E">
            <w:pPr>
              <w:rPr>
                <w:lang w:eastAsia="fr-FR"/>
              </w:rPr>
            </w:pPr>
          </w:p>
          <w:p w14:paraId="428E68C3" w14:textId="77777777" w:rsidR="00933D9E" w:rsidRDefault="00933D9E" w:rsidP="00933D9E">
            <w:pPr>
              <w:rPr>
                <w:lang w:eastAsia="fr-FR"/>
              </w:rPr>
            </w:pPr>
          </w:p>
          <w:p w14:paraId="32D8CC39" w14:textId="77777777" w:rsidR="00933D9E" w:rsidRDefault="00933D9E" w:rsidP="00933D9E">
            <w:pPr>
              <w:rPr>
                <w:lang w:eastAsia="fr-FR"/>
              </w:rPr>
            </w:pPr>
          </w:p>
          <w:p w14:paraId="4BEF9F6A" w14:textId="77777777" w:rsidR="00933D9E" w:rsidRDefault="00933D9E" w:rsidP="00933D9E">
            <w:pPr>
              <w:rPr>
                <w:lang w:eastAsia="fr-FR"/>
              </w:rPr>
            </w:pPr>
          </w:p>
          <w:p w14:paraId="5F1660BB" w14:textId="77777777" w:rsidR="00933D9E" w:rsidRDefault="00933D9E" w:rsidP="00933D9E">
            <w:pPr>
              <w:rPr>
                <w:lang w:eastAsia="fr-FR"/>
              </w:rPr>
            </w:pPr>
          </w:p>
          <w:p w14:paraId="57C29E46" w14:textId="77777777" w:rsidR="00933D9E" w:rsidRDefault="00933D9E" w:rsidP="00933D9E">
            <w:pPr>
              <w:rPr>
                <w:lang w:eastAsia="fr-FR"/>
              </w:rPr>
            </w:pPr>
          </w:p>
          <w:p w14:paraId="62404E1E" w14:textId="77777777" w:rsidR="00933D9E" w:rsidRDefault="00933D9E" w:rsidP="00933D9E">
            <w:pPr>
              <w:rPr>
                <w:lang w:eastAsia="fr-FR"/>
              </w:rPr>
            </w:pPr>
          </w:p>
          <w:p w14:paraId="0C034DB9" w14:textId="44261FD9" w:rsidR="00933D9E" w:rsidRPr="000665C7" w:rsidRDefault="00933D9E" w:rsidP="00933D9E">
            <w:pPr>
              <w:rPr>
                <w:lang w:eastAsia="fr-FR"/>
              </w:rPr>
            </w:pPr>
          </w:p>
        </w:tc>
      </w:tr>
    </w:tbl>
    <w:p w14:paraId="236F2A65" w14:textId="77777777" w:rsidR="009F0D54" w:rsidRPr="000665C7" w:rsidRDefault="009F0D54" w:rsidP="00933D9E"/>
    <w:p w14:paraId="78419E91" w14:textId="77777777" w:rsidR="000665C7" w:rsidRPr="000665C7" w:rsidRDefault="000665C7" w:rsidP="00933D9E"/>
    <w:sectPr w:rsidR="000665C7" w:rsidRPr="000665C7">
      <w:headerReference w:type="default" r:id="rId10"/>
      <w:footerReference w:type="default" r:id="rId11"/>
      <w:headerReference w:type="first" r:id="rId12"/>
      <w:footerReference w:type="first" r:id="rId13"/>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06025" w14:textId="77777777" w:rsidR="008607E3" w:rsidRDefault="008607E3">
      <w:r>
        <w:separator/>
      </w:r>
    </w:p>
  </w:endnote>
  <w:endnote w:type="continuationSeparator" w:id="0">
    <w:p w14:paraId="55506027" w14:textId="77777777" w:rsidR="008607E3" w:rsidRDefault="00860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6C853C8-656C-449D-9FFC-0A1851E1FEC0}"/>
    <w:embedBold r:id="rId2" w:fontKey="{62CB0DB1-8900-4587-97AB-F1A350329F14}"/>
    <w:embedItalic r:id="rId3" w:fontKey="{43947E73-F1C8-4801-9E54-BE9812EB455F}"/>
  </w:font>
  <w:font w:name="Calibri">
    <w:panose1 w:val="020F0502020204030204"/>
    <w:charset w:val="00"/>
    <w:family w:val="swiss"/>
    <w:pitch w:val="variable"/>
    <w:sig w:usb0="E4002EFF" w:usb1="C200247B" w:usb2="00000009" w:usb3="00000000" w:csb0="000001FF" w:csb1="00000000"/>
    <w:embedRegular r:id="rId4" w:fontKey="{BD17F3E1-16BD-4914-ABC2-7789E3CD0292}"/>
  </w:font>
  <w:font w:name="Apfel Grotezk">
    <w:panose1 w:val="000000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Bold r:id="rId5" w:fontKey="{6ED1BA8A-37A7-410F-BD67-8846461984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601E" w14:textId="044D2726" w:rsidR="00404E23" w:rsidRPr="00E51166" w:rsidRDefault="008607E3" w:rsidP="00CB5109">
    <w:pPr>
      <w:rPr>
        <w:sz w:val="18"/>
        <w:szCs w:val="18"/>
      </w:rPr>
    </w:pPr>
    <w:r w:rsidRPr="00E51166">
      <w:rPr>
        <w:sz w:val="18"/>
        <w:szCs w:val="18"/>
      </w:rPr>
      <w:t xml:space="preserve">Programme Fabacéé - Cahier des Charges AAC </w:t>
    </w:r>
    <w:proofErr w:type="spellStart"/>
    <w:r w:rsidR="00B73B68" w:rsidRPr="00E51166">
      <w:rPr>
        <w:sz w:val="18"/>
        <w:szCs w:val="18"/>
      </w:rPr>
      <w:t>fév</w:t>
    </w:r>
    <w:proofErr w:type="spellEnd"/>
    <w:r w:rsidR="00B73B68" w:rsidRPr="00E51166">
      <w:rPr>
        <w:sz w:val="18"/>
        <w:szCs w:val="18"/>
      </w:rPr>
      <w:t xml:space="preserve"> 2025</w:t>
    </w:r>
    <w:r w:rsidR="00E51166">
      <w:rPr>
        <w:sz w:val="18"/>
        <w:szCs w:val="18"/>
      </w:rPr>
      <w:tab/>
    </w:r>
    <w:r w:rsidRPr="00E51166">
      <w:rPr>
        <w:sz w:val="18"/>
        <w:szCs w:val="18"/>
      </w:rPr>
      <w:tab/>
    </w:r>
    <w:r w:rsidR="00CB5109" w:rsidRPr="00E51166">
      <w:rPr>
        <w:sz w:val="18"/>
        <w:szCs w:val="18"/>
      </w:rPr>
      <w:tab/>
    </w:r>
    <w:r w:rsidRPr="00E51166">
      <w:rPr>
        <w:sz w:val="18"/>
        <w:szCs w:val="18"/>
      </w:rPr>
      <w:tab/>
    </w:r>
    <w:r w:rsidRPr="00E51166">
      <w:rPr>
        <w:sz w:val="18"/>
        <w:szCs w:val="18"/>
      </w:rPr>
      <w:tab/>
    </w:r>
    <w:r w:rsidRPr="00E51166">
      <w:rPr>
        <w:sz w:val="18"/>
        <w:szCs w:val="18"/>
      </w:rPr>
      <w:tab/>
    </w:r>
    <w:r w:rsidRPr="00E51166">
      <w:rPr>
        <w:sz w:val="18"/>
        <w:szCs w:val="18"/>
      </w:rPr>
      <w:fldChar w:fldCharType="begin"/>
    </w:r>
    <w:r w:rsidRPr="00E51166">
      <w:rPr>
        <w:sz w:val="18"/>
        <w:szCs w:val="18"/>
      </w:rPr>
      <w:instrText>PAGE</w:instrText>
    </w:r>
    <w:r w:rsidRPr="00E51166">
      <w:rPr>
        <w:sz w:val="18"/>
        <w:szCs w:val="18"/>
      </w:rPr>
      <w:fldChar w:fldCharType="separate"/>
    </w:r>
    <w:r w:rsidR="00BF6495" w:rsidRPr="00E51166">
      <w:rPr>
        <w:noProof/>
        <w:sz w:val="18"/>
        <w:szCs w:val="18"/>
      </w:rPr>
      <w:t>2</w:t>
    </w:r>
    <w:r w:rsidRPr="00E51166">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3F95" w14:textId="0D2848D4" w:rsidR="00582685" w:rsidRPr="00582685" w:rsidRDefault="00582685" w:rsidP="00582685">
    <w:pPr>
      <w:rPr>
        <w:sz w:val="18"/>
        <w:szCs w:val="20"/>
      </w:rPr>
    </w:pPr>
    <w:r>
      <w:rPr>
        <w:sz w:val="18"/>
        <w:szCs w:val="20"/>
      </w:rPr>
      <w:t xml:space="preserve">Programme </w:t>
    </w:r>
    <w:proofErr w:type="spellStart"/>
    <w:r>
      <w:rPr>
        <w:sz w:val="18"/>
        <w:szCs w:val="20"/>
      </w:rPr>
      <w:t>Fabacéé</w:t>
    </w:r>
    <w:proofErr w:type="spellEnd"/>
    <w:r>
      <w:rPr>
        <w:sz w:val="18"/>
        <w:szCs w:val="20"/>
      </w:rPr>
      <w:t xml:space="preserve"> – Dossier de candidature </w:t>
    </w:r>
    <w:proofErr w:type="spellStart"/>
    <w:r>
      <w:rPr>
        <w:sz w:val="18"/>
        <w:szCs w:val="20"/>
      </w:rPr>
      <w:t>fév</w:t>
    </w:r>
    <w:proofErr w:type="spellEnd"/>
    <w:r>
      <w:rPr>
        <w:sz w:val="18"/>
        <w:szCs w:val="20"/>
      </w:rPr>
      <w:t xml:space="preserve"> 2025</w:t>
    </w:r>
    <w:r>
      <w:rPr>
        <w:sz w:val="18"/>
        <w:szCs w:val="20"/>
      </w:rPr>
      <w:tab/>
    </w:r>
    <w:r>
      <w:rPr>
        <w:sz w:val="18"/>
        <w:szCs w:val="20"/>
      </w:rPr>
      <w:tab/>
    </w:r>
    <w:r>
      <w:rPr>
        <w:sz w:val="18"/>
        <w:szCs w:val="20"/>
      </w:rPr>
      <w:tab/>
    </w:r>
    <w:r>
      <w:rPr>
        <w:sz w:val="18"/>
        <w:szCs w:val="20"/>
      </w:rPr>
      <w:tab/>
    </w:r>
    <w:r>
      <w:rPr>
        <w:sz w:val="18"/>
        <w:szCs w:val="20"/>
      </w:rPr>
      <w:tab/>
    </w:r>
    <w:r>
      <w:rPr>
        <w:sz w:val="18"/>
        <w:szCs w:val="20"/>
      </w:rPr>
      <w:tab/>
    </w:r>
    <w:r w:rsidRPr="00582685">
      <w:rPr>
        <w:sz w:val="18"/>
        <w:szCs w:val="20"/>
      </w:rPr>
      <w:fldChar w:fldCharType="begin"/>
    </w:r>
    <w:r w:rsidRPr="00582685">
      <w:rPr>
        <w:sz w:val="18"/>
        <w:szCs w:val="20"/>
      </w:rPr>
      <w:instrText>PAGE   \* MERGEFORMAT</w:instrText>
    </w:r>
    <w:r w:rsidRPr="00582685">
      <w:rPr>
        <w:sz w:val="18"/>
        <w:szCs w:val="20"/>
      </w:rPr>
      <w:fldChar w:fldCharType="separate"/>
    </w:r>
    <w:r w:rsidRPr="00582685">
      <w:rPr>
        <w:sz w:val="18"/>
        <w:szCs w:val="20"/>
      </w:rPr>
      <w:t>1</w:t>
    </w:r>
    <w:r w:rsidRPr="00582685">
      <w:rPr>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06021" w14:textId="77777777" w:rsidR="008607E3" w:rsidRDefault="008607E3">
      <w:r>
        <w:separator/>
      </w:r>
    </w:p>
  </w:footnote>
  <w:footnote w:type="continuationSeparator" w:id="0">
    <w:p w14:paraId="55506023" w14:textId="77777777" w:rsidR="008607E3" w:rsidRDefault="00860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601D" w14:textId="285804CA" w:rsidR="00404E23" w:rsidRPr="008A568D" w:rsidRDefault="008607E3">
    <w:pPr>
      <w:jc w:val="right"/>
    </w:pPr>
    <w:r>
      <w:rPr>
        <w:i/>
        <w:noProof/>
        <w:color w:val="FF0000"/>
      </w:rPr>
      <w:drawing>
        <wp:inline distT="0" distB="0" distL="0" distR="0" wp14:anchorId="46FDAFA4" wp14:editId="55974C54">
          <wp:extent cx="1051200" cy="190800"/>
          <wp:effectExtent l="0" t="0" r="0" b="0"/>
          <wp:docPr id="1280208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200" cy="190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97E6" w14:textId="0B87926E" w:rsidR="009F0D54" w:rsidRDefault="009F0D54" w:rsidP="009F0D54">
    <w:pPr>
      <w:pStyle w:val="En-tte"/>
      <w:jc w:val="right"/>
    </w:pPr>
    <w:r>
      <w:rPr>
        <w:i/>
        <w:noProof/>
        <w:color w:val="FF0000"/>
      </w:rPr>
      <w:drawing>
        <wp:inline distT="0" distB="0" distL="0" distR="0" wp14:anchorId="085844F4" wp14:editId="6B092C06">
          <wp:extent cx="1051200" cy="190800"/>
          <wp:effectExtent l="0" t="0" r="0" b="0"/>
          <wp:docPr id="98000146" name="Image 1" descr="Une image contenant Police, Graphique, typographi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0146" name="Image 1" descr="Une image contenant Police, Graphique, typographie, graphism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1200" cy="19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E3D9A"/>
    <w:multiLevelType w:val="multilevel"/>
    <w:tmpl w:val="0F269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DF403F"/>
    <w:multiLevelType w:val="multilevel"/>
    <w:tmpl w:val="E16436F4"/>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106995"/>
    <w:multiLevelType w:val="hybridMultilevel"/>
    <w:tmpl w:val="A508AEC8"/>
    <w:lvl w:ilvl="0" w:tplc="BCCA0942">
      <w:start w:val="3"/>
      <w:numFmt w:val="upperLetter"/>
      <w:lvlText w:val="%1."/>
      <w:lvlJc w:val="left"/>
      <w:pPr>
        <w:tabs>
          <w:tab w:val="num" w:pos="720"/>
        </w:tabs>
        <w:ind w:left="720" w:hanging="360"/>
      </w:pPr>
    </w:lvl>
    <w:lvl w:ilvl="1" w:tplc="71B81278" w:tentative="1">
      <w:start w:val="1"/>
      <w:numFmt w:val="decimal"/>
      <w:lvlText w:val="%2."/>
      <w:lvlJc w:val="left"/>
      <w:pPr>
        <w:tabs>
          <w:tab w:val="num" w:pos="1440"/>
        </w:tabs>
        <w:ind w:left="1440" w:hanging="360"/>
      </w:pPr>
    </w:lvl>
    <w:lvl w:ilvl="2" w:tplc="DA7EA0E4" w:tentative="1">
      <w:start w:val="1"/>
      <w:numFmt w:val="decimal"/>
      <w:lvlText w:val="%3."/>
      <w:lvlJc w:val="left"/>
      <w:pPr>
        <w:tabs>
          <w:tab w:val="num" w:pos="2160"/>
        </w:tabs>
        <w:ind w:left="2160" w:hanging="360"/>
      </w:pPr>
    </w:lvl>
    <w:lvl w:ilvl="3" w:tplc="C67E5F0C" w:tentative="1">
      <w:start w:val="1"/>
      <w:numFmt w:val="decimal"/>
      <w:lvlText w:val="%4."/>
      <w:lvlJc w:val="left"/>
      <w:pPr>
        <w:tabs>
          <w:tab w:val="num" w:pos="2880"/>
        </w:tabs>
        <w:ind w:left="2880" w:hanging="360"/>
      </w:pPr>
    </w:lvl>
    <w:lvl w:ilvl="4" w:tplc="D96CB432" w:tentative="1">
      <w:start w:val="1"/>
      <w:numFmt w:val="decimal"/>
      <w:lvlText w:val="%5."/>
      <w:lvlJc w:val="left"/>
      <w:pPr>
        <w:tabs>
          <w:tab w:val="num" w:pos="3600"/>
        </w:tabs>
        <w:ind w:left="3600" w:hanging="360"/>
      </w:pPr>
    </w:lvl>
    <w:lvl w:ilvl="5" w:tplc="6CA44066" w:tentative="1">
      <w:start w:val="1"/>
      <w:numFmt w:val="decimal"/>
      <w:lvlText w:val="%6."/>
      <w:lvlJc w:val="left"/>
      <w:pPr>
        <w:tabs>
          <w:tab w:val="num" w:pos="4320"/>
        </w:tabs>
        <w:ind w:left="4320" w:hanging="360"/>
      </w:pPr>
    </w:lvl>
    <w:lvl w:ilvl="6" w:tplc="E8C46154" w:tentative="1">
      <w:start w:val="1"/>
      <w:numFmt w:val="decimal"/>
      <w:lvlText w:val="%7."/>
      <w:lvlJc w:val="left"/>
      <w:pPr>
        <w:tabs>
          <w:tab w:val="num" w:pos="5040"/>
        </w:tabs>
        <w:ind w:left="5040" w:hanging="360"/>
      </w:pPr>
    </w:lvl>
    <w:lvl w:ilvl="7" w:tplc="42869A26" w:tentative="1">
      <w:start w:val="1"/>
      <w:numFmt w:val="decimal"/>
      <w:lvlText w:val="%8."/>
      <w:lvlJc w:val="left"/>
      <w:pPr>
        <w:tabs>
          <w:tab w:val="num" w:pos="5760"/>
        </w:tabs>
        <w:ind w:left="5760" w:hanging="360"/>
      </w:pPr>
    </w:lvl>
    <w:lvl w:ilvl="8" w:tplc="29E244FC" w:tentative="1">
      <w:start w:val="1"/>
      <w:numFmt w:val="decimal"/>
      <w:lvlText w:val="%9."/>
      <w:lvlJc w:val="left"/>
      <w:pPr>
        <w:tabs>
          <w:tab w:val="num" w:pos="6480"/>
        </w:tabs>
        <w:ind w:left="6480" w:hanging="360"/>
      </w:pPr>
    </w:lvl>
  </w:abstractNum>
  <w:abstractNum w:abstractNumId="3" w15:restartNumberingAfterBreak="0">
    <w:nsid w:val="1E530961"/>
    <w:multiLevelType w:val="hybridMultilevel"/>
    <w:tmpl w:val="F95A9F20"/>
    <w:lvl w:ilvl="0" w:tplc="3318A4AC">
      <w:start w:val="2"/>
      <w:numFmt w:val="upperLetter"/>
      <w:lvlText w:val="%1."/>
      <w:lvlJc w:val="left"/>
      <w:pPr>
        <w:tabs>
          <w:tab w:val="num" w:pos="720"/>
        </w:tabs>
        <w:ind w:left="720" w:hanging="360"/>
      </w:pPr>
    </w:lvl>
    <w:lvl w:ilvl="1" w:tplc="D9B46DC4" w:tentative="1">
      <w:start w:val="1"/>
      <w:numFmt w:val="decimal"/>
      <w:lvlText w:val="%2."/>
      <w:lvlJc w:val="left"/>
      <w:pPr>
        <w:tabs>
          <w:tab w:val="num" w:pos="1440"/>
        </w:tabs>
        <w:ind w:left="1440" w:hanging="360"/>
      </w:pPr>
    </w:lvl>
    <w:lvl w:ilvl="2" w:tplc="6082F6C0" w:tentative="1">
      <w:start w:val="1"/>
      <w:numFmt w:val="decimal"/>
      <w:lvlText w:val="%3."/>
      <w:lvlJc w:val="left"/>
      <w:pPr>
        <w:tabs>
          <w:tab w:val="num" w:pos="2160"/>
        </w:tabs>
        <w:ind w:left="2160" w:hanging="360"/>
      </w:pPr>
    </w:lvl>
    <w:lvl w:ilvl="3" w:tplc="D3782F72" w:tentative="1">
      <w:start w:val="1"/>
      <w:numFmt w:val="decimal"/>
      <w:lvlText w:val="%4."/>
      <w:lvlJc w:val="left"/>
      <w:pPr>
        <w:tabs>
          <w:tab w:val="num" w:pos="2880"/>
        </w:tabs>
        <w:ind w:left="2880" w:hanging="360"/>
      </w:pPr>
    </w:lvl>
    <w:lvl w:ilvl="4" w:tplc="78CA78BA" w:tentative="1">
      <w:start w:val="1"/>
      <w:numFmt w:val="decimal"/>
      <w:lvlText w:val="%5."/>
      <w:lvlJc w:val="left"/>
      <w:pPr>
        <w:tabs>
          <w:tab w:val="num" w:pos="3600"/>
        </w:tabs>
        <w:ind w:left="3600" w:hanging="360"/>
      </w:pPr>
    </w:lvl>
    <w:lvl w:ilvl="5" w:tplc="08D08DE2" w:tentative="1">
      <w:start w:val="1"/>
      <w:numFmt w:val="decimal"/>
      <w:lvlText w:val="%6."/>
      <w:lvlJc w:val="left"/>
      <w:pPr>
        <w:tabs>
          <w:tab w:val="num" w:pos="4320"/>
        </w:tabs>
        <w:ind w:left="4320" w:hanging="360"/>
      </w:pPr>
    </w:lvl>
    <w:lvl w:ilvl="6" w:tplc="861C71AE" w:tentative="1">
      <w:start w:val="1"/>
      <w:numFmt w:val="decimal"/>
      <w:lvlText w:val="%7."/>
      <w:lvlJc w:val="left"/>
      <w:pPr>
        <w:tabs>
          <w:tab w:val="num" w:pos="5040"/>
        </w:tabs>
        <w:ind w:left="5040" w:hanging="360"/>
      </w:pPr>
    </w:lvl>
    <w:lvl w:ilvl="7" w:tplc="B8A2B54A" w:tentative="1">
      <w:start w:val="1"/>
      <w:numFmt w:val="decimal"/>
      <w:lvlText w:val="%8."/>
      <w:lvlJc w:val="left"/>
      <w:pPr>
        <w:tabs>
          <w:tab w:val="num" w:pos="5760"/>
        </w:tabs>
        <w:ind w:left="5760" w:hanging="360"/>
      </w:pPr>
    </w:lvl>
    <w:lvl w:ilvl="8" w:tplc="7AE4E5EA" w:tentative="1">
      <w:start w:val="1"/>
      <w:numFmt w:val="decimal"/>
      <w:lvlText w:val="%9."/>
      <w:lvlJc w:val="left"/>
      <w:pPr>
        <w:tabs>
          <w:tab w:val="num" w:pos="6480"/>
        </w:tabs>
        <w:ind w:left="6480" w:hanging="360"/>
      </w:pPr>
    </w:lvl>
  </w:abstractNum>
  <w:abstractNum w:abstractNumId="4" w15:restartNumberingAfterBreak="0">
    <w:nsid w:val="23E96118"/>
    <w:multiLevelType w:val="multilevel"/>
    <w:tmpl w:val="3698C1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396212"/>
    <w:multiLevelType w:val="multilevel"/>
    <w:tmpl w:val="1D7C80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9712CA"/>
    <w:multiLevelType w:val="multilevel"/>
    <w:tmpl w:val="E2BE3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B2919"/>
    <w:multiLevelType w:val="multilevel"/>
    <w:tmpl w:val="B96049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FA0557F"/>
    <w:multiLevelType w:val="multilevel"/>
    <w:tmpl w:val="465CA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4D6A8A"/>
    <w:multiLevelType w:val="multilevel"/>
    <w:tmpl w:val="093CBA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860B21"/>
    <w:multiLevelType w:val="multilevel"/>
    <w:tmpl w:val="E0D84E0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6945622"/>
    <w:multiLevelType w:val="multilevel"/>
    <w:tmpl w:val="208C17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43C3E"/>
    <w:multiLevelType w:val="multilevel"/>
    <w:tmpl w:val="9BFA64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022D7C"/>
    <w:multiLevelType w:val="multilevel"/>
    <w:tmpl w:val="6E5E95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165337"/>
    <w:multiLevelType w:val="multilevel"/>
    <w:tmpl w:val="418E4A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65064F"/>
    <w:multiLevelType w:val="multilevel"/>
    <w:tmpl w:val="5A9A4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B63F5D"/>
    <w:multiLevelType w:val="multilevel"/>
    <w:tmpl w:val="0AFCD5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AA4E73"/>
    <w:multiLevelType w:val="multilevel"/>
    <w:tmpl w:val="8F18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70167A"/>
    <w:multiLevelType w:val="multilevel"/>
    <w:tmpl w:val="04301E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66755A9"/>
    <w:multiLevelType w:val="multilevel"/>
    <w:tmpl w:val="150A7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3D02A8"/>
    <w:multiLevelType w:val="multilevel"/>
    <w:tmpl w:val="265637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766E46"/>
    <w:multiLevelType w:val="multilevel"/>
    <w:tmpl w:val="470890F0"/>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6F3081B"/>
    <w:multiLevelType w:val="multilevel"/>
    <w:tmpl w:val="4190A5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226A3F"/>
    <w:multiLevelType w:val="multilevel"/>
    <w:tmpl w:val="98DCDF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1278158">
    <w:abstractNumId w:val="1"/>
  </w:num>
  <w:num w:numId="2" w16cid:durableId="1192760583">
    <w:abstractNumId w:val="10"/>
  </w:num>
  <w:num w:numId="3" w16cid:durableId="1688798398">
    <w:abstractNumId w:val="18"/>
  </w:num>
  <w:num w:numId="4" w16cid:durableId="1400788683">
    <w:abstractNumId w:val="7"/>
  </w:num>
  <w:num w:numId="5" w16cid:durableId="163709590">
    <w:abstractNumId w:val="21"/>
  </w:num>
  <w:num w:numId="6" w16cid:durableId="1967811209">
    <w:abstractNumId w:val="15"/>
    <w:lvlOverride w:ilvl="0">
      <w:lvl w:ilvl="0">
        <w:numFmt w:val="upperLetter"/>
        <w:lvlText w:val="%1."/>
        <w:lvlJc w:val="left"/>
      </w:lvl>
    </w:lvlOverride>
  </w:num>
  <w:num w:numId="7" w16cid:durableId="1951013011">
    <w:abstractNumId w:val="3"/>
  </w:num>
  <w:num w:numId="8" w16cid:durableId="655568420">
    <w:abstractNumId w:val="19"/>
  </w:num>
  <w:num w:numId="9" w16cid:durableId="1960984754">
    <w:abstractNumId w:val="13"/>
    <w:lvlOverride w:ilvl="0">
      <w:lvl w:ilvl="0">
        <w:numFmt w:val="decimal"/>
        <w:lvlText w:val="%1."/>
        <w:lvlJc w:val="left"/>
      </w:lvl>
    </w:lvlOverride>
  </w:num>
  <w:num w:numId="10" w16cid:durableId="1830826305">
    <w:abstractNumId w:val="20"/>
    <w:lvlOverride w:ilvl="0">
      <w:lvl w:ilvl="0">
        <w:numFmt w:val="decimal"/>
        <w:lvlText w:val="%1."/>
        <w:lvlJc w:val="left"/>
      </w:lvl>
    </w:lvlOverride>
  </w:num>
  <w:num w:numId="11" w16cid:durableId="646397507">
    <w:abstractNumId w:val="11"/>
    <w:lvlOverride w:ilvl="0">
      <w:lvl w:ilvl="0">
        <w:numFmt w:val="decimal"/>
        <w:lvlText w:val="%1."/>
        <w:lvlJc w:val="left"/>
      </w:lvl>
    </w:lvlOverride>
  </w:num>
  <w:num w:numId="12" w16cid:durableId="1196649370">
    <w:abstractNumId w:val="9"/>
    <w:lvlOverride w:ilvl="0">
      <w:lvl w:ilvl="0">
        <w:numFmt w:val="decimal"/>
        <w:lvlText w:val="%1."/>
        <w:lvlJc w:val="left"/>
      </w:lvl>
    </w:lvlOverride>
  </w:num>
  <w:num w:numId="13" w16cid:durableId="1256982226">
    <w:abstractNumId w:val="5"/>
    <w:lvlOverride w:ilvl="0">
      <w:lvl w:ilvl="0">
        <w:numFmt w:val="decimal"/>
        <w:lvlText w:val="%1."/>
        <w:lvlJc w:val="left"/>
      </w:lvl>
    </w:lvlOverride>
  </w:num>
  <w:num w:numId="14" w16cid:durableId="391975615">
    <w:abstractNumId w:val="22"/>
    <w:lvlOverride w:ilvl="0">
      <w:lvl w:ilvl="0">
        <w:numFmt w:val="decimal"/>
        <w:lvlText w:val="%1."/>
        <w:lvlJc w:val="left"/>
      </w:lvl>
    </w:lvlOverride>
  </w:num>
  <w:num w:numId="15" w16cid:durableId="1537887222">
    <w:abstractNumId w:val="14"/>
    <w:lvlOverride w:ilvl="0">
      <w:lvl w:ilvl="0">
        <w:numFmt w:val="decimal"/>
        <w:lvlText w:val="%1."/>
        <w:lvlJc w:val="left"/>
      </w:lvl>
    </w:lvlOverride>
  </w:num>
  <w:num w:numId="16" w16cid:durableId="45417107">
    <w:abstractNumId w:val="2"/>
  </w:num>
  <w:num w:numId="17" w16cid:durableId="1326471793">
    <w:abstractNumId w:val="17"/>
  </w:num>
  <w:num w:numId="18" w16cid:durableId="1829587173">
    <w:abstractNumId w:val="0"/>
    <w:lvlOverride w:ilvl="0">
      <w:lvl w:ilvl="0">
        <w:numFmt w:val="decimal"/>
        <w:lvlText w:val="%1."/>
        <w:lvlJc w:val="left"/>
      </w:lvl>
    </w:lvlOverride>
  </w:num>
  <w:num w:numId="19" w16cid:durableId="858086499">
    <w:abstractNumId w:val="12"/>
    <w:lvlOverride w:ilvl="0">
      <w:lvl w:ilvl="0">
        <w:numFmt w:val="decimal"/>
        <w:lvlText w:val="%1."/>
        <w:lvlJc w:val="left"/>
      </w:lvl>
    </w:lvlOverride>
  </w:num>
  <w:num w:numId="20" w16cid:durableId="65878939">
    <w:abstractNumId w:val="23"/>
    <w:lvlOverride w:ilvl="0">
      <w:lvl w:ilvl="0">
        <w:numFmt w:val="decimal"/>
        <w:lvlText w:val="%1."/>
        <w:lvlJc w:val="left"/>
      </w:lvl>
    </w:lvlOverride>
  </w:num>
  <w:num w:numId="21" w16cid:durableId="832379458">
    <w:abstractNumId w:val="6"/>
  </w:num>
  <w:num w:numId="22" w16cid:durableId="1791700799">
    <w:abstractNumId w:val="16"/>
    <w:lvlOverride w:ilvl="0">
      <w:lvl w:ilvl="0">
        <w:numFmt w:val="decimal"/>
        <w:lvlText w:val="%1."/>
        <w:lvlJc w:val="left"/>
      </w:lvl>
    </w:lvlOverride>
  </w:num>
  <w:num w:numId="23" w16cid:durableId="98765503">
    <w:abstractNumId w:val="8"/>
    <w:lvlOverride w:ilvl="0">
      <w:lvl w:ilvl="0">
        <w:numFmt w:val="decimal"/>
        <w:lvlText w:val="%1."/>
        <w:lvlJc w:val="left"/>
      </w:lvl>
    </w:lvlOverride>
  </w:num>
  <w:num w:numId="24" w16cid:durableId="800153326">
    <w:abstractNumId w:val="4"/>
    <w:lvlOverride w:ilvl="0">
      <w:lvl w:ilvl="0">
        <w:numFmt w:val="decimal"/>
        <w:lvlText w:val="%1."/>
        <w:lvlJc w:val="left"/>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linkStyles/>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23"/>
    <w:rsid w:val="00021FF8"/>
    <w:rsid w:val="00022CE4"/>
    <w:rsid w:val="00041EF2"/>
    <w:rsid w:val="00041F47"/>
    <w:rsid w:val="000665C7"/>
    <w:rsid w:val="00082671"/>
    <w:rsid w:val="00084837"/>
    <w:rsid w:val="00096052"/>
    <w:rsid w:val="000C0A77"/>
    <w:rsid w:val="000C297E"/>
    <w:rsid w:val="000D12B6"/>
    <w:rsid w:val="000D1333"/>
    <w:rsid w:val="000E4039"/>
    <w:rsid w:val="000F7E45"/>
    <w:rsid w:val="0011227F"/>
    <w:rsid w:val="001320EE"/>
    <w:rsid w:val="001463DA"/>
    <w:rsid w:val="001562C2"/>
    <w:rsid w:val="00156BD7"/>
    <w:rsid w:val="00157820"/>
    <w:rsid w:val="00163437"/>
    <w:rsid w:val="00173E80"/>
    <w:rsid w:val="00183A30"/>
    <w:rsid w:val="001947E4"/>
    <w:rsid w:val="001A0797"/>
    <w:rsid w:val="001C51F0"/>
    <w:rsid w:val="001E0C16"/>
    <w:rsid w:val="001F602D"/>
    <w:rsid w:val="00204D2A"/>
    <w:rsid w:val="002112DD"/>
    <w:rsid w:val="0021285A"/>
    <w:rsid w:val="00213320"/>
    <w:rsid w:val="002153F3"/>
    <w:rsid w:val="002207D1"/>
    <w:rsid w:val="002254DC"/>
    <w:rsid w:val="00230E36"/>
    <w:rsid w:val="00243982"/>
    <w:rsid w:val="0026174F"/>
    <w:rsid w:val="002621E5"/>
    <w:rsid w:val="00263E8D"/>
    <w:rsid w:val="00280293"/>
    <w:rsid w:val="002C4EFD"/>
    <w:rsid w:val="002E4A70"/>
    <w:rsid w:val="002E5A9F"/>
    <w:rsid w:val="00322D2F"/>
    <w:rsid w:val="00345136"/>
    <w:rsid w:val="00360F07"/>
    <w:rsid w:val="00385DFA"/>
    <w:rsid w:val="003C5848"/>
    <w:rsid w:val="003C68FC"/>
    <w:rsid w:val="003D19EA"/>
    <w:rsid w:val="003F1FE7"/>
    <w:rsid w:val="00404E23"/>
    <w:rsid w:val="00415087"/>
    <w:rsid w:val="00430293"/>
    <w:rsid w:val="00432C06"/>
    <w:rsid w:val="00434F5A"/>
    <w:rsid w:val="004377BC"/>
    <w:rsid w:val="004511DF"/>
    <w:rsid w:val="00466866"/>
    <w:rsid w:val="00484681"/>
    <w:rsid w:val="00490349"/>
    <w:rsid w:val="004A48B9"/>
    <w:rsid w:val="004C3161"/>
    <w:rsid w:val="004C6BBF"/>
    <w:rsid w:val="004F1197"/>
    <w:rsid w:val="00546EBC"/>
    <w:rsid w:val="00573A1F"/>
    <w:rsid w:val="00582685"/>
    <w:rsid w:val="00591BB8"/>
    <w:rsid w:val="005B3223"/>
    <w:rsid w:val="005B4E1B"/>
    <w:rsid w:val="005C0290"/>
    <w:rsid w:val="005E35CB"/>
    <w:rsid w:val="005F3811"/>
    <w:rsid w:val="0060009E"/>
    <w:rsid w:val="0061245C"/>
    <w:rsid w:val="00636B5E"/>
    <w:rsid w:val="00663D34"/>
    <w:rsid w:val="0067084D"/>
    <w:rsid w:val="00682322"/>
    <w:rsid w:val="00692F2D"/>
    <w:rsid w:val="00693C78"/>
    <w:rsid w:val="006B5D76"/>
    <w:rsid w:val="006B76C9"/>
    <w:rsid w:val="006C25D5"/>
    <w:rsid w:val="006E7DA3"/>
    <w:rsid w:val="006F05E5"/>
    <w:rsid w:val="006F0B53"/>
    <w:rsid w:val="006F134E"/>
    <w:rsid w:val="006F140A"/>
    <w:rsid w:val="006F1AE5"/>
    <w:rsid w:val="007008B3"/>
    <w:rsid w:val="007015D7"/>
    <w:rsid w:val="007052F4"/>
    <w:rsid w:val="00723B74"/>
    <w:rsid w:val="00734576"/>
    <w:rsid w:val="0074501A"/>
    <w:rsid w:val="00751634"/>
    <w:rsid w:val="007755F2"/>
    <w:rsid w:val="00780CF7"/>
    <w:rsid w:val="007824E5"/>
    <w:rsid w:val="00796A78"/>
    <w:rsid w:val="007A3590"/>
    <w:rsid w:val="007A42F2"/>
    <w:rsid w:val="007A4B7A"/>
    <w:rsid w:val="007B01A4"/>
    <w:rsid w:val="007D1C99"/>
    <w:rsid w:val="007F06B4"/>
    <w:rsid w:val="00803C6D"/>
    <w:rsid w:val="008140E5"/>
    <w:rsid w:val="00837232"/>
    <w:rsid w:val="0084714D"/>
    <w:rsid w:val="008607E3"/>
    <w:rsid w:val="008638D5"/>
    <w:rsid w:val="008719EA"/>
    <w:rsid w:val="008777C0"/>
    <w:rsid w:val="008A568D"/>
    <w:rsid w:val="008B2164"/>
    <w:rsid w:val="008C1543"/>
    <w:rsid w:val="008C5E12"/>
    <w:rsid w:val="008C6AEE"/>
    <w:rsid w:val="009262B8"/>
    <w:rsid w:val="00933D9E"/>
    <w:rsid w:val="00942A5E"/>
    <w:rsid w:val="0094771E"/>
    <w:rsid w:val="0094775B"/>
    <w:rsid w:val="00957EC3"/>
    <w:rsid w:val="00970536"/>
    <w:rsid w:val="00990E6D"/>
    <w:rsid w:val="009A156D"/>
    <w:rsid w:val="009A293C"/>
    <w:rsid w:val="009E1289"/>
    <w:rsid w:val="009E47E5"/>
    <w:rsid w:val="009E78CC"/>
    <w:rsid w:val="009F0D54"/>
    <w:rsid w:val="00A044AB"/>
    <w:rsid w:val="00A16938"/>
    <w:rsid w:val="00A43FAF"/>
    <w:rsid w:val="00A4793B"/>
    <w:rsid w:val="00A574F3"/>
    <w:rsid w:val="00A735E1"/>
    <w:rsid w:val="00A74702"/>
    <w:rsid w:val="00A81A2C"/>
    <w:rsid w:val="00A8649C"/>
    <w:rsid w:val="00AA328F"/>
    <w:rsid w:val="00AC4F3B"/>
    <w:rsid w:val="00AF1243"/>
    <w:rsid w:val="00B1078C"/>
    <w:rsid w:val="00B14DCE"/>
    <w:rsid w:val="00B27B66"/>
    <w:rsid w:val="00B35706"/>
    <w:rsid w:val="00B366DE"/>
    <w:rsid w:val="00B41AA3"/>
    <w:rsid w:val="00B5743F"/>
    <w:rsid w:val="00B65E0D"/>
    <w:rsid w:val="00B6601B"/>
    <w:rsid w:val="00B73B68"/>
    <w:rsid w:val="00B74F9B"/>
    <w:rsid w:val="00B758F7"/>
    <w:rsid w:val="00B81106"/>
    <w:rsid w:val="00B934F7"/>
    <w:rsid w:val="00BA0696"/>
    <w:rsid w:val="00BA43AC"/>
    <w:rsid w:val="00BA6D8B"/>
    <w:rsid w:val="00BB1BD1"/>
    <w:rsid w:val="00BD4BA1"/>
    <w:rsid w:val="00BE6E93"/>
    <w:rsid w:val="00BF082A"/>
    <w:rsid w:val="00BF6495"/>
    <w:rsid w:val="00C06403"/>
    <w:rsid w:val="00C60F83"/>
    <w:rsid w:val="00C60F8B"/>
    <w:rsid w:val="00C91C62"/>
    <w:rsid w:val="00C9443B"/>
    <w:rsid w:val="00C97BBE"/>
    <w:rsid w:val="00CA1AA5"/>
    <w:rsid w:val="00CB5109"/>
    <w:rsid w:val="00CB7157"/>
    <w:rsid w:val="00CC4DC6"/>
    <w:rsid w:val="00CE1474"/>
    <w:rsid w:val="00CE764C"/>
    <w:rsid w:val="00D0694F"/>
    <w:rsid w:val="00D47A1E"/>
    <w:rsid w:val="00D612A2"/>
    <w:rsid w:val="00D61B9F"/>
    <w:rsid w:val="00D75982"/>
    <w:rsid w:val="00D9156F"/>
    <w:rsid w:val="00D94466"/>
    <w:rsid w:val="00DA5550"/>
    <w:rsid w:val="00DB43C9"/>
    <w:rsid w:val="00DB6D90"/>
    <w:rsid w:val="00DC0F2C"/>
    <w:rsid w:val="00DD7914"/>
    <w:rsid w:val="00E0092B"/>
    <w:rsid w:val="00E00FDF"/>
    <w:rsid w:val="00E12D43"/>
    <w:rsid w:val="00E20DFD"/>
    <w:rsid w:val="00E251CA"/>
    <w:rsid w:val="00E31A08"/>
    <w:rsid w:val="00E34C8D"/>
    <w:rsid w:val="00E37232"/>
    <w:rsid w:val="00E51166"/>
    <w:rsid w:val="00E51274"/>
    <w:rsid w:val="00E703B9"/>
    <w:rsid w:val="00E75A4E"/>
    <w:rsid w:val="00E77CFC"/>
    <w:rsid w:val="00E82ACD"/>
    <w:rsid w:val="00E90745"/>
    <w:rsid w:val="00E91A63"/>
    <w:rsid w:val="00EB4CD1"/>
    <w:rsid w:val="00EC3447"/>
    <w:rsid w:val="00ED4732"/>
    <w:rsid w:val="00EE03C8"/>
    <w:rsid w:val="00F037E1"/>
    <w:rsid w:val="00F1595D"/>
    <w:rsid w:val="00F20D16"/>
    <w:rsid w:val="00F27AD9"/>
    <w:rsid w:val="00F4059F"/>
    <w:rsid w:val="00F46611"/>
    <w:rsid w:val="00F6125C"/>
    <w:rsid w:val="00F6502B"/>
    <w:rsid w:val="00F651A8"/>
    <w:rsid w:val="00F82278"/>
    <w:rsid w:val="00FA25E0"/>
    <w:rsid w:val="00FA2E4B"/>
    <w:rsid w:val="00FA4FFF"/>
    <w:rsid w:val="00FA696B"/>
    <w:rsid w:val="00FC5AA1"/>
    <w:rsid w:val="00FD3338"/>
    <w:rsid w:val="00FD54D0"/>
    <w:rsid w:val="00FE020C"/>
    <w:rsid w:val="00FE698D"/>
    <w:rsid w:val="00FE7A76"/>
    <w:rsid w:val="00FF6A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505E46"/>
  <w15:docId w15:val="{8F1BC00C-B9CD-49FF-B095-0B33F870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A1F"/>
    <w:pPr>
      <w:spacing w:line="240" w:lineRule="auto"/>
      <w:jc w:val="both"/>
    </w:pPr>
    <w:rPr>
      <w:rFonts w:eastAsiaTheme="minorHAnsi" w:cstheme="minorBidi"/>
      <w:kern w:val="2"/>
      <w:sz w:val="20"/>
      <w:lang w:val="fr-FR" w:eastAsia="en-US"/>
      <w14:ligatures w14:val="standardContextual"/>
    </w:rPr>
  </w:style>
  <w:style w:type="paragraph" w:styleId="Titre1">
    <w:name w:val="heading 1"/>
    <w:basedOn w:val="Paragraphedeliste"/>
    <w:next w:val="Normal"/>
    <w:link w:val="Titre1Car"/>
    <w:uiPriority w:val="9"/>
    <w:qFormat/>
    <w:rsid w:val="00573A1F"/>
    <w:pPr>
      <w:numPr>
        <w:numId w:val="2"/>
      </w:numPr>
      <w:outlineLvl w:val="0"/>
    </w:pPr>
    <w:rPr>
      <w:rFonts w:cs="Arial"/>
      <w:b/>
      <w:bCs/>
      <w:sz w:val="32"/>
      <w:szCs w:val="32"/>
    </w:rPr>
  </w:style>
  <w:style w:type="paragraph" w:styleId="Titre2">
    <w:name w:val="heading 2"/>
    <w:basedOn w:val="Paragraphedeliste"/>
    <w:next w:val="Normal"/>
    <w:link w:val="Titre2Car"/>
    <w:uiPriority w:val="9"/>
    <w:unhideWhenUsed/>
    <w:qFormat/>
    <w:rsid w:val="00573A1F"/>
    <w:pPr>
      <w:numPr>
        <w:ilvl w:val="1"/>
        <w:numId w:val="2"/>
      </w:numPr>
      <w:outlineLvl w:val="1"/>
    </w:pPr>
    <w:rPr>
      <w:rFonts w:cs="Arial"/>
      <w:sz w:val="28"/>
      <w:szCs w:val="28"/>
    </w:rPr>
  </w:style>
  <w:style w:type="paragraph" w:styleId="Titre3">
    <w:name w:val="heading 3"/>
    <w:basedOn w:val="Paragraphedeliste"/>
    <w:next w:val="Normal"/>
    <w:link w:val="Titre3Car"/>
    <w:uiPriority w:val="9"/>
    <w:unhideWhenUsed/>
    <w:qFormat/>
    <w:rsid w:val="00573A1F"/>
    <w:pPr>
      <w:numPr>
        <w:ilvl w:val="2"/>
        <w:numId w:val="2"/>
      </w:numPr>
      <w:outlineLvl w:val="2"/>
    </w:pPr>
    <w:rPr>
      <w:rFonts w:cs="Arial"/>
      <w:color w:val="808080" w:themeColor="background1" w:themeShade="80"/>
      <w:sz w:val="28"/>
      <w:szCs w:val="28"/>
    </w:rPr>
  </w:style>
  <w:style w:type="paragraph" w:styleId="Titre4">
    <w:name w:val="heading 4"/>
    <w:basedOn w:val="Normal"/>
    <w:next w:val="Normal"/>
    <w:link w:val="Titre4Car"/>
    <w:uiPriority w:val="9"/>
    <w:semiHidden/>
    <w:unhideWhenUsed/>
    <w:qFormat/>
    <w:rsid w:val="00573A1F"/>
    <w:pPr>
      <w:keepNext/>
      <w:keepLines/>
      <w:spacing w:before="80" w:after="40"/>
      <w:outlineLvl w:val="3"/>
    </w:pPr>
    <w:rPr>
      <w:rFonts w:eastAsiaTheme="majorEastAsia" w:cstheme="majorBidi"/>
      <w:i/>
      <w:iCs/>
      <w:color w:val="CF4C03" w:themeColor="accent1" w:themeShade="BF"/>
    </w:rPr>
  </w:style>
  <w:style w:type="paragraph" w:styleId="Titre5">
    <w:name w:val="heading 5"/>
    <w:basedOn w:val="Normal"/>
    <w:next w:val="Normal"/>
    <w:link w:val="Titre5Car"/>
    <w:uiPriority w:val="9"/>
    <w:semiHidden/>
    <w:unhideWhenUsed/>
    <w:qFormat/>
    <w:rsid w:val="00573A1F"/>
    <w:pPr>
      <w:keepNext/>
      <w:keepLines/>
      <w:spacing w:before="80" w:after="40"/>
      <w:outlineLvl w:val="4"/>
    </w:pPr>
    <w:rPr>
      <w:rFonts w:eastAsiaTheme="majorEastAsia" w:cstheme="majorBidi"/>
      <w:color w:val="CF4C03" w:themeColor="accent1" w:themeShade="BF"/>
    </w:rPr>
  </w:style>
  <w:style w:type="paragraph" w:styleId="Titre6">
    <w:name w:val="heading 6"/>
    <w:basedOn w:val="Normal"/>
    <w:next w:val="Normal"/>
    <w:link w:val="Titre6Car"/>
    <w:uiPriority w:val="9"/>
    <w:semiHidden/>
    <w:unhideWhenUsed/>
    <w:qFormat/>
    <w:rsid w:val="00573A1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73A1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73A1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73A1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rsid w:val="00573A1F"/>
    <w:tblPr>
      <w:tblCellMar>
        <w:top w:w="0" w:type="dxa"/>
        <w:left w:w="0" w:type="dxa"/>
        <w:bottom w:w="0" w:type="dxa"/>
        <w:right w:w="0" w:type="dxa"/>
      </w:tblCellMar>
    </w:tblPr>
  </w:style>
  <w:style w:type="paragraph" w:styleId="Titre">
    <w:name w:val="Title"/>
    <w:basedOn w:val="Normal"/>
    <w:next w:val="Normal"/>
    <w:link w:val="TitreCar"/>
    <w:uiPriority w:val="10"/>
    <w:qFormat/>
    <w:rsid w:val="00573A1F"/>
    <w:pPr>
      <w:spacing w:after="80"/>
      <w:contextualSpacing/>
    </w:pPr>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73A1F"/>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sid w:val="00573A1F"/>
    <w:rPr>
      <w:szCs w:val="20"/>
    </w:rPr>
  </w:style>
  <w:style w:type="character" w:customStyle="1" w:styleId="CommentaireCar">
    <w:name w:val="Commentaire Car"/>
    <w:basedOn w:val="Policepardfaut"/>
    <w:link w:val="Commentaire"/>
    <w:uiPriority w:val="99"/>
    <w:semiHidden/>
    <w:rsid w:val="00573A1F"/>
    <w:rPr>
      <w:rFonts w:eastAsiaTheme="minorHAnsi" w:cstheme="minorBidi"/>
      <w:kern w:val="2"/>
      <w:sz w:val="20"/>
      <w:szCs w:val="20"/>
      <w:lang w:val="fr-FR" w:eastAsia="en-US"/>
      <w14:ligatures w14:val="standardContextual"/>
    </w:rPr>
  </w:style>
  <w:style w:type="character" w:styleId="Marquedecommentaire">
    <w:name w:val="annotation reference"/>
    <w:basedOn w:val="Policepardfaut"/>
    <w:uiPriority w:val="99"/>
    <w:semiHidden/>
    <w:unhideWhenUsed/>
    <w:rsid w:val="00573A1F"/>
    <w:rPr>
      <w:sz w:val="16"/>
      <w:szCs w:val="16"/>
    </w:rPr>
  </w:style>
  <w:style w:type="character" w:customStyle="1" w:styleId="Titre7Car">
    <w:name w:val="Titre 7 Car"/>
    <w:basedOn w:val="Policepardfaut"/>
    <w:link w:val="Titre7"/>
    <w:uiPriority w:val="9"/>
    <w:semiHidden/>
    <w:rsid w:val="00573A1F"/>
    <w:rPr>
      <w:rFonts w:eastAsiaTheme="majorEastAsia" w:cstheme="majorBidi"/>
      <w:color w:val="595959" w:themeColor="text1" w:themeTint="A6"/>
      <w:kern w:val="2"/>
      <w:sz w:val="20"/>
      <w:lang w:val="fr-FR" w:eastAsia="en-US"/>
      <w14:ligatures w14:val="standardContextual"/>
    </w:rPr>
  </w:style>
  <w:style w:type="character" w:customStyle="1" w:styleId="Titre8Car">
    <w:name w:val="Titre 8 Car"/>
    <w:basedOn w:val="Policepardfaut"/>
    <w:link w:val="Titre8"/>
    <w:uiPriority w:val="9"/>
    <w:semiHidden/>
    <w:rsid w:val="00573A1F"/>
    <w:rPr>
      <w:rFonts w:eastAsiaTheme="majorEastAsia" w:cstheme="majorBidi"/>
      <w:i/>
      <w:iCs/>
      <w:color w:val="272727" w:themeColor="text1" w:themeTint="D8"/>
      <w:kern w:val="2"/>
      <w:sz w:val="20"/>
      <w:lang w:val="fr-FR" w:eastAsia="en-US"/>
      <w14:ligatures w14:val="standardContextual"/>
    </w:rPr>
  </w:style>
  <w:style w:type="character" w:customStyle="1" w:styleId="Titre9Car">
    <w:name w:val="Titre 9 Car"/>
    <w:basedOn w:val="Policepardfaut"/>
    <w:link w:val="Titre9"/>
    <w:uiPriority w:val="9"/>
    <w:semiHidden/>
    <w:rsid w:val="00573A1F"/>
    <w:rPr>
      <w:rFonts w:eastAsiaTheme="majorEastAsia" w:cstheme="majorBidi"/>
      <w:color w:val="272727" w:themeColor="text1" w:themeTint="D8"/>
      <w:kern w:val="2"/>
      <w:sz w:val="20"/>
      <w:lang w:val="fr-FR" w:eastAsia="en-US"/>
      <w14:ligatures w14:val="standardContextual"/>
    </w:rPr>
  </w:style>
  <w:style w:type="character" w:customStyle="1" w:styleId="Titre1Car">
    <w:name w:val="Titre 1 Car"/>
    <w:basedOn w:val="Policepardfaut"/>
    <w:link w:val="Titre1"/>
    <w:uiPriority w:val="9"/>
    <w:rsid w:val="00573A1F"/>
    <w:rPr>
      <w:rFonts w:eastAsiaTheme="minorHAnsi"/>
      <w:b/>
      <w:bCs/>
      <w:kern w:val="2"/>
      <w:sz w:val="32"/>
      <w:szCs w:val="32"/>
      <w:lang w:val="fr-FR" w:eastAsia="en-US"/>
      <w14:ligatures w14:val="standardContextual"/>
    </w:rPr>
  </w:style>
  <w:style w:type="character" w:customStyle="1" w:styleId="Titre2Car">
    <w:name w:val="Titre 2 Car"/>
    <w:basedOn w:val="Policepardfaut"/>
    <w:link w:val="Titre2"/>
    <w:uiPriority w:val="9"/>
    <w:rsid w:val="00573A1F"/>
    <w:rPr>
      <w:rFonts w:eastAsiaTheme="minorHAnsi"/>
      <w:kern w:val="2"/>
      <w:sz w:val="28"/>
      <w:szCs w:val="28"/>
      <w:lang w:val="fr-FR" w:eastAsia="en-US"/>
      <w14:ligatures w14:val="standardContextual"/>
    </w:rPr>
  </w:style>
  <w:style w:type="character" w:customStyle="1" w:styleId="Titre3Car">
    <w:name w:val="Titre 3 Car"/>
    <w:basedOn w:val="Policepardfaut"/>
    <w:link w:val="Titre3"/>
    <w:uiPriority w:val="9"/>
    <w:rsid w:val="00573A1F"/>
    <w:rPr>
      <w:rFonts w:eastAsiaTheme="minorHAnsi"/>
      <w:color w:val="808080" w:themeColor="background1" w:themeShade="80"/>
      <w:kern w:val="2"/>
      <w:sz w:val="28"/>
      <w:szCs w:val="28"/>
      <w:lang w:val="fr-FR" w:eastAsia="en-US"/>
      <w14:ligatures w14:val="standardContextual"/>
    </w:rPr>
  </w:style>
  <w:style w:type="character" w:customStyle="1" w:styleId="Titre4Car">
    <w:name w:val="Titre 4 Car"/>
    <w:basedOn w:val="Policepardfaut"/>
    <w:link w:val="Titre4"/>
    <w:uiPriority w:val="9"/>
    <w:semiHidden/>
    <w:rsid w:val="00573A1F"/>
    <w:rPr>
      <w:rFonts w:eastAsiaTheme="majorEastAsia" w:cstheme="majorBidi"/>
      <w:i/>
      <w:iCs/>
      <w:color w:val="CF4C03" w:themeColor="accent1" w:themeShade="BF"/>
      <w:kern w:val="2"/>
      <w:sz w:val="20"/>
      <w:lang w:val="fr-FR" w:eastAsia="en-US"/>
      <w14:ligatures w14:val="standardContextual"/>
    </w:rPr>
  </w:style>
  <w:style w:type="character" w:customStyle="1" w:styleId="Titre5Car">
    <w:name w:val="Titre 5 Car"/>
    <w:basedOn w:val="Policepardfaut"/>
    <w:link w:val="Titre5"/>
    <w:uiPriority w:val="9"/>
    <w:semiHidden/>
    <w:rsid w:val="00573A1F"/>
    <w:rPr>
      <w:rFonts w:eastAsiaTheme="majorEastAsia" w:cstheme="majorBidi"/>
      <w:color w:val="CF4C03" w:themeColor="accent1" w:themeShade="BF"/>
      <w:kern w:val="2"/>
      <w:sz w:val="20"/>
      <w:lang w:val="fr-FR" w:eastAsia="en-US"/>
      <w14:ligatures w14:val="standardContextual"/>
    </w:rPr>
  </w:style>
  <w:style w:type="character" w:customStyle="1" w:styleId="Titre6Car">
    <w:name w:val="Titre 6 Car"/>
    <w:basedOn w:val="Policepardfaut"/>
    <w:link w:val="Titre6"/>
    <w:uiPriority w:val="9"/>
    <w:semiHidden/>
    <w:rsid w:val="00573A1F"/>
    <w:rPr>
      <w:rFonts w:eastAsiaTheme="majorEastAsia" w:cstheme="majorBidi"/>
      <w:i/>
      <w:iCs/>
      <w:color w:val="595959" w:themeColor="text1" w:themeTint="A6"/>
      <w:kern w:val="2"/>
      <w:sz w:val="20"/>
      <w:lang w:val="fr-FR" w:eastAsia="en-US"/>
      <w14:ligatures w14:val="standardContextual"/>
    </w:rPr>
  </w:style>
  <w:style w:type="character" w:customStyle="1" w:styleId="TitreCar">
    <w:name w:val="Titre Car"/>
    <w:basedOn w:val="Policepardfaut"/>
    <w:link w:val="Titre"/>
    <w:uiPriority w:val="10"/>
    <w:rsid w:val="00573A1F"/>
    <w:rPr>
      <w:rFonts w:asciiTheme="majorHAnsi" w:eastAsiaTheme="majorEastAsia" w:hAnsiTheme="majorHAnsi" w:cstheme="majorBidi"/>
      <w:spacing w:val="-10"/>
      <w:kern w:val="28"/>
      <w:sz w:val="56"/>
      <w:szCs w:val="56"/>
      <w:lang w:val="fr-FR" w:eastAsia="en-US"/>
      <w14:ligatures w14:val="standardContextual"/>
    </w:rPr>
  </w:style>
  <w:style w:type="character" w:customStyle="1" w:styleId="Sous-titreCar">
    <w:name w:val="Sous-titre Car"/>
    <w:basedOn w:val="Policepardfaut"/>
    <w:link w:val="Sous-titre"/>
    <w:uiPriority w:val="11"/>
    <w:rsid w:val="00573A1F"/>
    <w:rPr>
      <w:rFonts w:eastAsiaTheme="majorEastAsia" w:cstheme="majorBidi"/>
      <w:color w:val="595959" w:themeColor="text1" w:themeTint="A6"/>
      <w:spacing w:val="15"/>
      <w:kern w:val="2"/>
      <w:sz w:val="28"/>
      <w:szCs w:val="28"/>
      <w:lang w:val="fr-FR" w:eastAsia="en-US"/>
      <w14:ligatures w14:val="standardContextual"/>
    </w:rPr>
  </w:style>
  <w:style w:type="paragraph" w:styleId="Citation">
    <w:name w:val="Quote"/>
    <w:basedOn w:val="Normal"/>
    <w:next w:val="Normal"/>
    <w:link w:val="CitationCar"/>
    <w:uiPriority w:val="29"/>
    <w:qFormat/>
    <w:rsid w:val="00573A1F"/>
    <w:pPr>
      <w:spacing w:before="160"/>
      <w:jc w:val="center"/>
    </w:pPr>
    <w:rPr>
      <w:i/>
      <w:iCs/>
      <w:color w:val="404040" w:themeColor="text1" w:themeTint="BF"/>
    </w:rPr>
  </w:style>
  <w:style w:type="character" w:customStyle="1" w:styleId="CitationCar">
    <w:name w:val="Citation Car"/>
    <w:basedOn w:val="Policepardfaut"/>
    <w:link w:val="Citation"/>
    <w:uiPriority w:val="29"/>
    <w:rsid w:val="00573A1F"/>
    <w:rPr>
      <w:rFonts w:eastAsiaTheme="minorHAnsi" w:cstheme="minorBidi"/>
      <w:i/>
      <w:iCs/>
      <w:color w:val="404040" w:themeColor="text1" w:themeTint="BF"/>
      <w:kern w:val="2"/>
      <w:sz w:val="20"/>
      <w:lang w:val="fr-FR" w:eastAsia="en-US"/>
      <w14:ligatures w14:val="standardContextual"/>
    </w:rPr>
  </w:style>
  <w:style w:type="paragraph" w:styleId="Paragraphedeliste">
    <w:name w:val="List Paragraph"/>
    <w:basedOn w:val="Normal"/>
    <w:link w:val="ParagraphedelisteCar"/>
    <w:uiPriority w:val="34"/>
    <w:qFormat/>
    <w:rsid w:val="00573A1F"/>
    <w:pPr>
      <w:ind w:left="720"/>
      <w:contextualSpacing/>
    </w:pPr>
  </w:style>
  <w:style w:type="character" w:styleId="Accentuationintense">
    <w:name w:val="Intense Emphasis"/>
    <w:basedOn w:val="Policepardfaut"/>
    <w:uiPriority w:val="21"/>
    <w:qFormat/>
    <w:rsid w:val="00573A1F"/>
    <w:rPr>
      <w:i/>
      <w:iCs/>
      <w:color w:val="CF4C03" w:themeColor="accent1" w:themeShade="BF"/>
    </w:rPr>
  </w:style>
  <w:style w:type="paragraph" w:styleId="Citationintense">
    <w:name w:val="Intense Quote"/>
    <w:basedOn w:val="Normal"/>
    <w:next w:val="Normal"/>
    <w:link w:val="CitationintenseCar"/>
    <w:uiPriority w:val="30"/>
    <w:qFormat/>
    <w:rsid w:val="00573A1F"/>
    <w:pPr>
      <w:pBdr>
        <w:top w:val="single" w:sz="4" w:space="10" w:color="CF4C03" w:themeColor="accent1" w:themeShade="BF"/>
        <w:bottom w:val="single" w:sz="4" w:space="10" w:color="CF4C03" w:themeColor="accent1" w:themeShade="BF"/>
      </w:pBdr>
      <w:spacing w:before="360" w:after="360"/>
      <w:ind w:left="864" w:right="864"/>
      <w:jc w:val="center"/>
    </w:pPr>
    <w:rPr>
      <w:i/>
      <w:iCs/>
      <w:color w:val="CF4C03" w:themeColor="accent1" w:themeShade="BF"/>
    </w:rPr>
  </w:style>
  <w:style w:type="character" w:customStyle="1" w:styleId="CitationintenseCar">
    <w:name w:val="Citation intense Car"/>
    <w:basedOn w:val="Policepardfaut"/>
    <w:link w:val="Citationintense"/>
    <w:uiPriority w:val="30"/>
    <w:rsid w:val="00573A1F"/>
    <w:rPr>
      <w:rFonts w:eastAsiaTheme="minorHAnsi" w:cstheme="minorBidi"/>
      <w:i/>
      <w:iCs/>
      <w:color w:val="CF4C03" w:themeColor="accent1" w:themeShade="BF"/>
      <w:kern w:val="2"/>
      <w:sz w:val="20"/>
      <w:lang w:val="fr-FR" w:eastAsia="en-US"/>
      <w14:ligatures w14:val="standardContextual"/>
    </w:rPr>
  </w:style>
  <w:style w:type="character" w:styleId="Rfrenceintense">
    <w:name w:val="Intense Reference"/>
    <w:basedOn w:val="Policepardfaut"/>
    <w:uiPriority w:val="32"/>
    <w:qFormat/>
    <w:rsid w:val="00573A1F"/>
    <w:rPr>
      <w:b/>
      <w:bCs/>
      <w:smallCaps/>
      <w:color w:val="CF4C03" w:themeColor="accent1" w:themeShade="BF"/>
      <w:spacing w:val="5"/>
    </w:rPr>
  </w:style>
  <w:style w:type="paragraph" w:styleId="En-tte">
    <w:name w:val="header"/>
    <w:basedOn w:val="Normal"/>
    <w:link w:val="En-tteCar"/>
    <w:uiPriority w:val="99"/>
    <w:unhideWhenUsed/>
    <w:rsid w:val="00573A1F"/>
    <w:pPr>
      <w:tabs>
        <w:tab w:val="center" w:pos="4536"/>
        <w:tab w:val="right" w:pos="9072"/>
      </w:tabs>
    </w:pPr>
  </w:style>
  <w:style w:type="character" w:customStyle="1" w:styleId="En-tteCar">
    <w:name w:val="En-tête Car"/>
    <w:basedOn w:val="Policepardfaut"/>
    <w:link w:val="En-tte"/>
    <w:uiPriority w:val="99"/>
    <w:rsid w:val="00573A1F"/>
    <w:rPr>
      <w:rFonts w:eastAsiaTheme="minorHAnsi" w:cstheme="minorBidi"/>
      <w:kern w:val="2"/>
      <w:sz w:val="20"/>
      <w:lang w:val="fr-FR" w:eastAsia="en-US"/>
      <w14:ligatures w14:val="standardContextual"/>
    </w:rPr>
  </w:style>
  <w:style w:type="paragraph" w:styleId="Pieddepage">
    <w:name w:val="footer"/>
    <w:basedOn w:val="Normal"/>
    <w:link w:val="PieddepageCar"/>
    <w:uiPriority w:val="99"/>
    <w:unhideWhenUsed/>
    <w:rsid w:val="00573A1F"/>
    <w:pPr>
      <w:tabs>
        <w:tab w:val="center" w:pos="4536"/>
        <w:tab w:val="right" w:pos="9072"/>
      </w:tabs>
    </w:pPr>
  </w:style>
  <w:style w:type="character" w:customStyle="1" w:styleId="PieddepageCar">
    <w:name w:val="Pied de page Car"/>
    <w:basedOn w:val="Policepardfaut"/>
    <w:link w:val="Pieddepage"/>
    <w:uiPriority w:val="99"/>
    <w:rsid w:val="00573A1F"/>
    <w:rPr>
      <w:rFonts w:eastAsiaTheme="minorHAnsi" w:cstheme="minorBidi"/>
      <w:kern w:val="2"/>
      <w:sz w:val="20"/>
      <w:lang w:val="fr-FR" w:eastAsia="en-US"/>
      <w14:ligatures w14:val="standardContextual"/>
    </w:rPr>
  </w:style>
  <w:style w:type="table" w:styleId="Grilledutableau">
    <w:name w:val="Table Grid"/>
    <w:basedOn w:val="TableauNormal"/>
    <w:uiPriority w:val="39"/>
    <w:rsid w:val="00573A1F"/>
    <w:pPr>
      <w:spacing w:line="240" w:lineRule="auto"/>
    </w:pPr>
    <w:rPr>
      <w:rFonts w:asciiTheme="minorHAnsi" w:eastAsiaTheme="minorHAnsi" w:hAnsiTheme="minorHAnsi" w:cstheme="minorBidi"/>
      <w:kern w:val="2"/>
      <w:lang w:val="fr-F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73A1F"/>
    <w:rPr>
      <w:color w:val="467886" w:themeColor="hyperlink"/>
      <w:u w:val="single"/>
    </w:rPr>
  </w:style>
  <w:style w:type="character" w:styleId="Mentionnonrsolue">
    <w:name w:val="Unresolved Mention"/>
    <w:basedOn w:val="Policepardfaut"/>
    <w:uiPriority w:val="99"/>
    <w:semiHidden/>
    <w:unhideWhenUsed/>
    <w:rsid w:val="00573A1F"/>
    <w:rPr>
      <w:color w:val="605E5C"/>
      <w:shd w:val="clear" w:color="auto" w:fill="E1DFDD"/>
    </w:rPr>
  </w:style>
  <w:style w:type="character" w:styleId="Lienhypertextesuivivisit">
    <w:name w:val="FollowedHyperlink"/>
    <w:basedOn w:val="Policepardfaut"/>
    <w:uiPriority w:val="99"/>
    <w:semiHidden/>
    <w:unhideWhenUsed/>
    <w:rsid w:val="00573A1F"/>
    <w:rPr>
      <w:color w:val="96607D" w:themeColor="followedHyperlink"/>
      <w:u w:val="single"/>
    </w:rPr>
  </w:style>
  <w:style w:type="paragraph" w:styleId="NormalWeb">
    <w:name w:val="Normal (Web)"/>
    <w:basedOn w:val="Normal"/>
    <w:uiPriority w:val="99"/>
    <w:semiHidden/>
    <w:unhideWhenUsed/>
    <w:rsid w:val="00573A1F"/>
    <w:pPr>
      <w:spacing w:before="100" w:beforeAutospacing="1" w:after="100" w:afterAutospacing="1"/>
      <w:jc w:val="left"/>
    </w:pPr>
    <w:rPr>
      <w:rFonts w:ascii="Times New Roman" w:eastAsia="Times New Roman" w:hAnsi="Times New Roman" w:cs="Times New Roman"/>
      <w:kern w:val="0"/>
      <w:sz w:val="24"/>
      <w:szCs w:val="24"/>
      <w:lang w:eastAsia="fr-FR"/>
      <w14:ligatures w14:val="none"/>
    </w:rPr>
  </w:style>
  <w:style w:type="paragraph" w:customStyle="1" w:styleId="Style1">
    <w:name w:val="Style1"/>
    <w:basedOn w:val="Paragraphedeliste"/>
    <w:link w:val="Style1Car"/>
    <w:rsid w:val="00573A1F"/>
    <w:pPr>
      <w:numPr>
        <w:numId w:val="1"/>
      </w:numPr>
    </w:pPr>
    <w:rPr>
      <w:b/>
      <w:bCs/>
      <w:sz w:val="36"/>
      <w:szCs w:val="36"/>
    </w:rPr>
  </w:style>
  <w:style w:type="character" w:customStyle="1" w:styleId="ParagraphedelisteCar">
    <w:name w:val="Paragraphe de liste Car"/>
    <w:basedOn w:val="Policepardfaut"/>
    <w:link w:val="Paragraphedeliste"/>
    <w:uiPriority w:val="34"/>
    <w:rsid w:val="00573A1F"/>
    <w:rPr>
      <w:rFonts w:eastAsiaTheme="minorHAnsi" w:cstheme="minorBidi"/>
      <w:kern w:val="2"/>
      <w:sz w:val="20"/>
      <w:lang w:val="fr-FR" w:eastAsia="en-US"/>
      <w14:ligatures w14:val="standardContextual"/>
    </w:rPr>
  </w:style>
  <w:style w:type="character" w:customStyle="1" w:styleId="Style1Car">
    <w:name w:val="Style1 Car"/>
    <w:basedOn w:val="ParagraphedelisteCar"/>
    <w:link w:val="Style1"/>
    <w:rsid w:val="00573A1F"/>
    <w:rPr>
      <w:rFonts w:eastAsiaTheme="minorHAnsi" w:cstheme="minorBidi"/>
      <w:b/>
      <w:bCs/>
      <w:kern w:val="2"/>
      <w:sz w:val="36"/>
      <w:szCs w:val="36"/>
      <w:lang w:val="fr-FR" w:eastAsia="en-US"/>
      <w14:ligatures w14:val="standardContextual"/>
    </w:rPr>
  </w:style>
  <w:style w:type="paragraph" w:customStyle="1" w:styleId="Style2">
    <w:name w:val="Style2"/>
    <w:basedOn w:val="Paragraphedeliste"/>
    <w:link w:val="Style2Car"/>
    <w:rsid w:val="00573A1F"/>
    <w:pPr>
      <w:numPr>
        <w:ilvl w:val="1"/>
        <w:numId w:val="1"/>
      </w:numPr>
    </w:pPr>
    <w:rPr>
      <w:sz w:val="32"/>
      <w:szCs w:val="32"/>
    </w:rPr>
  </w:style>
  <w:style w:type="character" w:customStyle="1" w:styleId="Style2Car">
    <w:name w:val="Style2 Car"/>
    <w:basedOn w:val="ParagraphedelisteCar"/>
    <w:link w:val="Style2"/>
    <w:rsid w:val="00573A1F"/>
    <w:rPr>
      <w:rFonts w:eastAsiaTheme="minorHAnsi" w:cstheme="minorBidi"/>
      <w:kern w:val="2"/>
      <w:sz w:val="32"/>
      <w:szCs w:val="32"/>
      <w:lang w:val="fr-FR" w:eastAsia="en-US"/>
      <w14:ligatures w14:val="standardContextual"/>
    </w:rPr>
  </w:style>
  <w:style w:type="paragraph" w:customStyle="1" w:styleId="Style3">
    <w:name w:val="Style3"/>
    <w:basedOn w:val="Style2"/>
    <w:link w:val="Style3Car"/>
    <w:rsid w:val="00573A1F"/>
    <w:pPr>
      <w:numPr>
        <w:ilvl w:val="2"/>
      </w:numPr>
    </w:pPr>
    <w:rPr>
      <w:color w:val="7F7F7F" w:themeColor="text1" w:themeTint="80"/>
      <w:sz w:val="28"/>
      <w:szCs w:val="28"/>
    </w:rPr>
  </w:style>
  <w:style w:type="character" w:customStyle="1" w:styleId="Style3Car">
    <w:name w:val="Style3 Car"/>
    <w:basedOn w:val="Style2Car"/>
    <w:link w:val="Style3"/>
    <w:rsid w:val="00573A1F"/>
    <w:rPr>
      <w:rFonts w:eastAsiaTheme="minorHAnsi" w:cstheme="minorBidi"/>
      <w:color w:val="7F7F7F" w:themeColor="text1" w:themeTint="80"/>
      <w:kern w:val="2"/>
      <w:sz w:val="28"/>
      <w:szCs w:val="28"/>
      <w:lang w:val="fr-FR" w:eastAsia="en-US"/>
      <w14:ligatures w14:val="standardContextual"/>
    </w:rPr>
  </w:style>
  <w:style w:type="paragraph" w:styleId="TM1">
    <w:name w:val="toc 1"/>
    <w:basedOn w:val="Normal"/>
    <w:next w:val="Normal"/>
    <w:autoRedefine/>
    <w:uiPriority w:val="39"/>
    <w:unhideWhenUsed/>
    <w:rsid w:val="00573A1F"/>
    <w:pPr>
      <w:spacing w:before="120" w:after="120"/>
      <w:jc w:val="left"/>
    </w:pPr>
    <w:rPr>
      <w:rFonts w:asciiTheme="minorHAnsi" w:hAnsiTheme="minorHAnsi"/>
      <w:b/>
      <w:bCs/>
      <w:caps/>
      <w:szCs w:val="20"/>
    </w:rPr>
  </w:style>
  <w:style w:type="paragraph" w:styleId="TM2">
    <w:name w:val="toc 2"/>
    <w:basedOn w:val="Normal"/>
    <w:next w:val="Normal"/>
    <w:autoRedefine/>
    <w:uiPriority w:val="39"/>
    <w:unhideWhenUsed/>
    <w:rsid w:val="00573A1F"/>
    <w:pPr>
      <w:ind w:left="220"/>
      <w:jc w:val="left"/>
    </w:pPr>
    <w:rPr>
      <w:rFonts w:asciiTheme="minorHAnsi" w:hAnsiTheme="minorHAnsi"/>
      <w:smallCaps/>
      <w:szCs w:val="20"/>
    </w:rPr>
  </w:style>
  <w:style w:type="paragraph" w:styleId="TM3">
    <w:name w:val="toc 3"/>
    <w:basedOn w:val="Normal"/>
    <w:next w:val="Normal"/>
    <w:autoRedefine/>
    <w:uiPriority w:val="39"/>
    <w:unhideWhenUsed/>
    <w:rsid w:val="00573A1F"/>
    <w:pPr>
      <w:ind w:left="440"/>
      <w:jc w:val="left"/>
    </w:pPr>
    <w:rPr>
      <w:rFonts w:asciiTheme="minorHAnsi" w:hAnsiTheme="minorHAnsi"/>
      <w:i/>
      <w:iCs/>
      <w:szCs w:val="20"/>
    </w:rPr>
  </w:style>
  <w:style w:type="paragraph" w:styleId="TM4">
    <w:name w:val="toc 4"/>
    <w:basedOn w:val="Normal"/>
    <w:next w:val="Normal"/>
    <w:autoRedefine/>
    <w:uiPriority w:val="39"/>
    <w:unhideWhenUsed/>
    <w:rsid w:val="00573A1F"/>
    <w:pPr>
      <w:ind w:left="660"/>
      <w:jc w:val="left"/>
    </w:pPr>
    <w:rPr>
      <w:rFonts w:asciiTheme="minorHAnsi" w:hAnsiTheme="minorHAnsi"/>
      <w:sz w:val="18"/>
      <w:szCs w:val="18"/>
    </w:rPr>
  </w:style>
  <w:style w:type="paragraph" w:styleId="TM5">
    <w:name w:val="toc 5"/>
    <w:basedOn w:val="Normal"/>
    <w:next w:val="Normal"/>
    <w:autoRedefine/>
    <w:uiPriority w:val="39"/>
    <w:unhideWhenUsed/>
    <w:rsid w:val="00573A1F"/>
    <w:pPr>
      <w:ind w:left="880"/>
      <w:jc w:val="left"/>
    </w:pPr>
    <w:rPr>
      <w:rFonts w:asciiTheme="minorHAnsi" w:hAnsiTheme="minorHAnsi"/>
      <w:sz w:val="18"/>
      <w:szCs w:val="18"/>
    </w:rPr>
  </w:style>
  <w:style w:type="paragraph" w:styleId="TM6">
    <w:name w:val="toc 6"/>
    <w:basedOn w:val="Normal"/>
    <w:next w:val="Normal"/>
    <w:autoRedefine/>
    <w:uiPriority w:val="39"/>
    <w:unhideWhenUsed/>
    <w:rsid w:val="00573A1F"/>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573A1F"/>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573A1F"/>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573A1F"/>
    <w:pPr>
      <w:ind w:left="1760"/>
      <w:jc w:val="left"/>
    </w:pPr>
    <w:rPr>
      <w:rFonts w:asciiTheme="minorHAnsi" w:hAnsiTheme="minorHAnsi"/>
      <w:sz w:val="18"/>
      <w:szCs w:val="18"/>
    </w:rPr>
  </w:style>
  <w:style w:type="paragraph" w:styleId="Rvision">
    <w:name w:val="Revision"/>
    <w:hidden/>
    <w:uiPriority w:val="99"/>
    <w:semiHidden/>
    <w:rsid w:val="00573A1F"/>
    <w:pPr>
      <w:spacing w:line="240" w:lineRule="auto"/>
    </w:pPr>
    <w:rPr>
      <w:rFonts w:ascii="Apfel Grotezk" w:eastAsiaTheme="minorHAnsi" w:hAnsi="Apfel Grotezk" w:cstheme="minorBidi"/>
      <w:kern w:val="2"/>
      <w:lang w:val="fr-FR" w:eastAsia="en-US"/>
      <w14:ligatures w14:val="standardContextual"/>
    </w:rPr>
  </w:style>
  <w:style w:type="paragraph" w:styleId="Notedebasdepage">
    <w:name w:val="footnote text"/>
    <w:basedOn w:val="Normal"/>
    <w:link w:val="NotedebasdepageCar"/>
    <w:uiPriority w:val="99"/>
    <w:semiHidden/>
    <w:unhideWhenUsed/>
    <w:rsid w:val="00573A1F"/>
    <w:rPr>
      <w:szCs w:val="20"/>
    </w:rPr>
  </w:style>
  <w:style w:type="character" w:customStyle="1" w:styleId="NotedebasdepageCar">
    <w:name w:val="Note de bas de page Car"/>
    <w:basedOn w:val="Policepardfaut"/>
    <w:link w:val="Notedebasdepage"/>
    <w:uiPriority w:val="99"/>
    <w:semiHidden/>
    <w:rsid w:val="00573A1F"/>
    <w:rPr>
      <w:rFonts w:eastAsiaTheme="minorHAnsi" w:cstheme="minorBidi"/>
      <w:kern w:val="2"/>
      <w:sz w:val="20"/>
      <w:szCs w:val="20"/>
      <w:lang w:val="fr-FR" w:eastAsia="en-US"/>
      <w14:ligatures w14:val="standardContextual"/>
    </w:rPr>
  </w:style>
  <w:style w:type="character" w:styleId="Appelnotedebasdep">
    <w:name w:val="footnote reference"/>
    <w:basedOn w:val="Policepardfaut"/>
    <w:uiPriority w:val="99"/>
    <w:semiHidden/>
    <w:unhideWhenUsed/>
    <w:rsid w:val="00573A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99540">
      <w:bodyDiv w:val="1"/>
      <w:marLeft w:val="0"/>
      <w:marRight w:val="0"/>
      <w:marTop w:val="0"/>
      <w:marBottom w:val="0"/>
      <w:divBdr>
        <w:top w:val="none" w:sz="0" w:space="0" w:color="auto"/>
        <w:left w:val="none" w:sz="0" w:space="0" w:color="auto"/>
        <w:bottom w:val="none" w:sz="0" w:space="0" w:color="auto"/>
        <w:right w:val="none" w:sz="0" w:space="0" w:color="auto"/>
      </w:divBdr>
    </w:div>
    <w:div w:id="564071168">
      <w:bodyDiv w:val="1"/>
      <w:marLeft w:val="0"/>
      <w:marRight w:val="0"/>
      <w:marTop w:val="0"/>
      <w:marBottom w:val="0"/>
      <w:divBdr>
        <w:top w:val="none" w:sz="0" w:space="0" w:color="auto"/>
        <w:left w:val="none" w:sz="0" w:space="0" w:color="auto"/>
        <w:bottom w:val="none" w:sz="0" w:space="0" w:color="auto"/>
        <w:right w:val="none" w:sz="0" w:space="0" w:color="auto"/>
      </w:divBdr>
    </w:div>
    <w:div w:id="631643116">
      <w:bodyDiv w:val="1"/>
      <w:marLeft w:val="0"/>
      <w:marRight w:val="0"/>
      <w:marTop w:val="0"/>
      <w:marBottom w:val="0"/>
      <w:divBdr>
        <w:top w:val="none" w:sz="0" w:space="0" w:color="auto"/>
        <w:left w:val="none" w:sz="0" w:space="0" w:color="auto"/>
        <w:bottom w:val="none" w:sz="0" w:space="0" w:color="auto"/>
        <w:right w:val="none" w:sz="0" w:space="0" w:color="auto"/>
      </w:divBdr>
    </w:div>
    <w:div w:id="1091512540">
      <w:bodyDiv w:val="1"/>
      <w:marLeft w:val="0"/>
      <w:marRight w:val="0"/>
      <w:marTop w:val="0"/>
      <w:marBottom w:val="0"/>
      <w:divBdr>
        <w:top w:val="none" w:sz="0" w:space="0" w:color="auto"/>
        <w:left w:val="none" w:sz="0" w:space="0" w:color="auto"/>
        <w:bottom w:val="none" w:sz="0" w:space="0" w:color="auto"/>
        <w:right w:val="none" w:sz="0" w:space="0" w:color="auto"/>
      </w:divBdr>
    </w:div>
    <w:div w:id="1574121130">
      <w:bodyDiv w:val="1"/>
      <w:marLeft w:val="0"/>
      <w:marRight w:val="0"/>
      <w:marTop w:val="0"/>
      <w:marBottom w:val="0"/>
      <w:divBdr>
        <w:top w:val="none" w:sz="0" w:space="0" w:color="auto"/>
        <w:left w:val="none" w:sz="0" w:space="0" w:color="auto"/>
        <w:bottom w:val="none" w:sz="0" w:space="0" w:color="auto"/>
        <w:right w:val="none" w:sz="0" w:space="0" w:color="auto"/>
      </w:divBdr>
    </w:div>
    <w:div w:id="1848979988">
      <w:bodyDiv w:val="1"/>
      <w:marLeft w:val="0"/>
      <w:marRight w:val="0"/>
      <w:marTop w:val="0"/>
      <w:marBottom w:val="0"/>
      <w:divBdr>
        <w:top w:val="none" w:sz="0" w:space="0" w:color="auto"/>
        <w:left w:val="none" w:sz="0" w:space="0" w:color="auto"/>
        <w:bottom w:val="none" w:sz="0" w:space="0" w:color="auto"/>
        <w:right w:val="none" w:sz="0" w:space="0" w:color="auto"/>
      </w:divBdr>
    </w:div>
    <w:div w:id="1863324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dri\AppData\Roaming\Microsoft\QuickStyles\Styles_Fabac&#233;&#233;_CDC_AAC_Arial.dotx" TargetMode="External"/></Relationships>
</file>

<file path=word/theme/theme1.xml><?xml version="1.0" encoding="utf-8"?>
<a:theme xmlns:a="http://schemas.openxmlformats.org/drawingml/2006/main" name="Office Theme">
  <a:themeElements>
    <a:clrScheme name="Fabacéé 1">
      <a:dk1>
        <a:sysClr val="windowText" lastClr="000000"/>
      </a:dk1>
      <a:lt1>
        <a:sysClr val="window" lastClr="FFFFFF"/>
      </a:lt1>
      <a:dk2>
        <a:srgbClr val="121416"/>
      </a:dk2>
      <a:lt2>
        <a:srgbClr val="E8E8E8"/>
      </a:lt2>
      <a:accent1>
        <a:srgbClr val="FB6F20"/>
      </a:accent1>
      <a:accent2>
        <a:srgbClr val="FFF030"/>
      </a:accent2>
      <a:accent3>
        <a:srgbClr val="74A2FF"/>
      </a:accent3>
      <a:accent4>
        <a:srgbClr val="F7DFB9"/>
      </a:accent4>
      <a:accent5>
        <a:srgbClr val="FEF7E2"/>
      </a:accent5>
      <a:accent6>
        <a:srgbClr val="D6E4FF"/>
      </a:accent6>
      <a:hlink>
        <a:srgbClr val="467886"/>
      </a:hlink>
      <a:folHlink>
        <a:srgbClr val="96607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19CCA-C867-4917-A5E5-610B18ED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Styles_Fabacéé_CDC_AAC_Arial.dotx</Template>
  <TotalTime>1</TotalTime>
  <Pages>8</Pages>
  <Words>1216</Words>
  <Characters>6688</Characters>
  <Application>Microsoft Office Word</Application>
  <DocSecurity>4</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CASO Christelle</dc:creator>
  <cp:lastModifiedBy>CASO Christelle</cp:lastModifiedBy>
  <cp:revision>2</cp:revision>
  <dcterms:created xsi:type="dcterms:W3CDTF">2025-02-24T11:31:00Z</dcterms:created>
  <dcterms:modified xsi:type="dcterms:W3CDTF">2025-02-24T11:31:00Z</dcterms:modified>
</cp:coreProperties>
</file>